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left"/>
        <w:rPr>
          <w:rFonts w:hint="eastAsia" w:ascii="仿宋_GB2312" w:hAnsi="宋体" w:eastAsia="仿宋_GB2312" w:cs="Arial"/>
          <w:kern w:val="0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Arial"/>
          <w:kern w:val="0"/>
          <w:sz w:val="30"/>
          <w:szCs w:val="30"/>
        </w:rPr>
        <w:t>附件</w:t>
      </w:r>
      <w:r>
        <w:rPr>
          <w:rFonts w:hint="eastAsia" w:ascii="仿宋_GB2312" w:hAnsi="宋体" w:eastAsia="仿宋_GB2312" w:cs="Arial"/>
          <w:kern w:val="0"/>
          <w:sz w:val="30"/>
          <w:szCs w:val="30"/>
          <w:lang w:val="en-US" w:eastAsia="zh-CN"/>
        </w:rPr>
        <w:t>1</w:t>
      </w:r>
    </w:p>
    <w:p>
      <w:pPr>
        <w:spacing w:afterLines="50"/>
        <w:jc w:val="center"/>
        <w:rPr>
          <w:rFonts w:ascii="仿宋_GB2312" w:hAnsi="宋体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b/>
          <w:kern w:val="0"/>
          <w:sz w:val="32"/>
          <w:szCs w:val="32"/>
        </w:rPr>
        <w:t>青海大学</w:t>
      </w:r>
      <w:r>
        <w:rPr>
          <w:rFonts w:hint="eastAsia" w:ascii="仿宋_GB2312" w:hAnsi="宋体" w:eastAsia="仿宋_GB2312" w:cs="Arial"/>
          <w:b/>
          <w:kern w:val="0"/>
          <w:sz w:val="32"/>
          <w:szCs w:val="32"/>
          <w:lang w:val="en-US" w:eastAsia="zh-CN"/>
        </w:rPr>
        <w:t>2019年</w:t>
      </w:r>
      <w:r>
        <w:rPr>
          <w:rFonts w:hint="eastAsia" w:ascii="仿宋_GB2312" w:hAnsi="宋体" w:eastAsia="仿宋_GB2312" w:cs="Arial"/>
          <w:b/>
          <w:kern w:val="0"/>
          <w:sz w:val="32"/>
          <w:szCs w:val="32"/>
        </w:rPr>
        <w:t>教学实践基地建设立项项目</w:t>
      </w:r>
    </w:p>
    <w:tbl>
      <w:tblPr>
        <w:tblStyle w:val="4"/>
        <w:tblW w:w="851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2691"/>
        <w:gridCol w:w="1328"/>
        <w:gridCol w:w="1470"/>
        <w:gridCol w:w="1345"/>
        <w:gridCol w:w="12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基地名称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  <w:lang w:eastAsia="zh-CN"/>
              </w:rPr>
              <w:t>项目编号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所属院系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立项经费</w:t>
            </w:r>
          </w:p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青海省统计局实习基地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JSJ201901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财经学院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郑永琴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交通银行股份有限公司青海分行教学实践基地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JSJ201902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财经学院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苏薇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西安汉唐分析检测有限公司教学实践基地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JSJ201903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机械工程学院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李戬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青海大学-正平股份教学实践基地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JSJ201904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土木工程学院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陈红英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动物生产教学实践基地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JSJ201905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农牧学院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马双青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青海大学动物医院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JSJ201906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农牧学院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冶贵生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青海大学植物生产类教学实践基地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JSJ201907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农牧学院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李宗仁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青海省湟源县野外地学实习基地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JSJ201908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地质工程系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任二峰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46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69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启迪之星-青海大学计算机系实践创新能力联合培养基地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JSJ201909</w:t>
            </w:r>
          </w:p>
        </w:tc>
        <w:tc>
          <w:tcPr>
            <w:tcW w:w="147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计算机技术与应用系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刘志强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  <w:t>10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B79EB"/>
    <w:rsid w:val="288B79EB"/>
    <w:rsid w:val="54C0448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rPr>
      <w:rFonts w:asciiTheme="minorHAnsi" w:hAnsiTheme="minorHAnsi" w:eastAsiaTheme="minorEastAsia" w:cstheme="minorBid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2019-07-04T07:40:00Z</dcterms:created>
  <dc:creator>二胡的弦</dc:creator>
  <cp:lastModifiedBy>二胡的弦</cp:lastModifiedBy>
  <dcterms:modified xsi:type="dcterms:W3CDTF">2019-07-04T07:52:55Z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