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青海大学优秀大学生香港实习交流活动推荐表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653"/>
        <w:gridCol w:w="1062"/>
        <w:gridCol w:w="1071"/>
        <w:gridCol w:w="927"/>
        <w:gridCol w:w="859"/>
        <w:gridCol w:w="1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名</w:t>
            </w:r>
          </w:p>
        </w:tc>
        <w:tc>
          <w:tcPr>
            <w:tcW w:w="1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性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别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民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族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57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照片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271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57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所在院系及专业、年级</w:t>
            </w:r>
          </w:p>
        </w:tc>
        <w:tc>
          <w:tcPr>
            <w:tcW w:w="557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577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信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址</w:t>
            </w:r>
          </w:p>
        </w:tc>
        <w:tc>
          <w:tcPr>
            <w:tcW w:w="271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邮政编码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57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身份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证号</w:t>
            </w:r>
          </w:p>
        </w:tc>
        <w:tc>
          <w:tcPr>
            <w:tcW w:w="2715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71" w:type="dxa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(含手机)</w:t>
            </w:r>
          </w:p>
        </w:tc>
        <w:tc>
          <w:tcPr>
            <w:tcW w:w="3363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推荐理由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(100字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以内)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149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</w:trPr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曾获主要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荣誉称号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和奖励</w:t>
            </w:r>
          </w:p>
        </w:tc>
        <w:tc>
          <w:tcPr>
            <w:tcW w:w="7149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院系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推荐意见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49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(盖章)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               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13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本人意见</w:t>
            </w:r>
          </w:p>
        </w:tc>
        <w:tc>
          <w:tcPr>
            <w:tcW w:w="7149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680" w:firstLineChars="80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(签字)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              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日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注:此表务必用A4规格纸打印(一式2份)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63678"/>
    <w:rsid w:val="5A46367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2019-05-24T02:49:00Z</dcterms:created>
  <dc:creator>二胡的弦</dc:creator>
  <cp:lastModifiedBy>二胡的弦</cp:lastModifiedBy>
  <dcterms:modified xsi:type="dcterms:W3CDTF">2019-05-24T02:50:57Z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