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附件3</w:t>
      </w:r>
    </w:p>
    <w:p>
      <w:pPr>
        <w:spacing w:line="360" w:lineRule="auto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青海大学课程思政教学竞赛</w:t>
      </w:r>
      <w:r>
        <w:rPr>
          <w:rFonts w:hint="eastAsia" w:hAnsi="仿宋_GB2312" w:eastAsia="仿宋_GB2312"/>
          <w:b/>
          <w:sz w:val="30"/>
          <w:szCs w:val="30"/>
        </w:rPr>
        <w:t>参赛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人员名单（第一组）</w:t>
      </w:r>
    </w:p>
    <w:tbl>
      <w:tblPr>
        <w:tblStyle w:val="3"/>
        <w:tblW w:w="921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701"/>
        <w:gridCol w:w="2976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976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3261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课程名称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徐国光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土木工程学院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基础工程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高士武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土木工程学院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工程力学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孙文亮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化工学院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分析化学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薛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源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化工学院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化工原理实验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吴玉帅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水利电力学院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水力学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卢海静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机械工程学院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材料加工原理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郭  强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机械工程学院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铁水预处理与钢水炉外精炼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毛绍娟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生态环境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工程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学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景观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生态学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刘海瑞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生态环境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工程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学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植物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谢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永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计算机技术与应用系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网络技术与应用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王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璐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计算机技术与应用系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数据挖掘导论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丛殿阁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地质工程系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矿产勘查学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李燕婷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地质工程系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韩红静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新能源光伏产业研究中心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材料物理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王  彬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基础部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大学物理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王永斌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基础部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高等数学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院珍珍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农牧学院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食品添加剂</w:t>
            </w:r>
          </w:p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陈付菊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农牧学院</w:t>
            </w:r>
          </w:p>
        </w:tc>
        <w:tc>
          <w:tcPr>
            <w:tcW w:w="3261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家畜解剖与组织胚胎学</w:t>
            </w:r>
          </w:p>
        </w:tc>
      </w:tr>
    </w:tbl>
    <w:p>
      <w:pPr>
        <w:spacing w:line="520" w:lineRule="exact"/>
        <w:jc w:val="left"/>
        <w:rPr>
          <w:rFonts w:ascii="仿宋" w:hAnsi="仿宋" w:eastAsia="仿宋"/>
          <w:b/>
          <w:bCs/>
          <w:sz w:val="32"/>
          <w:szCs w:val="32"/>
        </w:rPr>
      </w:pPr>
    </w:p>
    <w:p>
      <w:pPr>
        <w:rPr>
          <w:rFonts w:hint="eastAsia"/>
        </w:rPr>
      </w:pPr>
    </w:p>
    <w:p>
      <w:pPr>
        <w:spacing w:line="360" w:lineRule="auto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青海大学课程思政教学竞赛</w:t>
      </w:r>
      <w:r>
        <w:rPr>
          <w:rFonts w:hint="eastAsia" w:hAnsi="仿宋_GB2312" w:eastAsia="仿宋_GB2312"/>
          <w:b/>
          <w:sz w:val="30"/>
          <w:szCs w:val="30"/>
        </w:rPr>
        <w:t>参赛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人员名单（第二组）</w:t>
      </w:r>
    </w:p>
    <w:tbl>
      <w:tblPr>
        <w:tblStyle w:val="3"/>
        <w:tblW w:w="921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701"/>
        <w:gridCol w:w="2976"/>
        <w:gridCol w:w="3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976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3261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课程名称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石鹏娟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政治经济学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殷颂葵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西方经济学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慕  丽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财务管理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张永琴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企业伦理学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丁生喜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区域经济学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齐  姗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组织行为学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王世靓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财经学院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公共政策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严云飞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ind w:firstLine="960" w:firstLineChars="400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生理学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赵协慧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医古文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吕慧玲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药理学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卢艳香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马克思主义学院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国之复兴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文  池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马克思主义学院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中国近现代史纲要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杨如意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附属医院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中医学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王献珍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附属医院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外科学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赵成周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藏医学院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医学文献检索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许春晶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基础部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大学英语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蒋正鑫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体育部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大学体育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石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浩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人文素质教育中心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大学语文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杨贞明</w:t>
            </w:r>
          </w:p>
        </w:tc>
        <w:tc>
          <w:tcPr>
            <w:tcW w:w="29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人文素质教育中心</w:t>
            </w:r>
          </w:p>
        </w:tc>
        <w:tc>
          <w:tcPr>
            <w:tcW w:w="326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大学语文</w:t>
            </w:r>
          </w:p>
        </w:tc>
      </w:tr>
    </w:tbl>
    <w:p>
      <w:pPr>
        <w:spacing w:line="520" w:lineRule="exact"/>
        <w:rPr>
          <w:rFonts w:hint="eastAsia" w:hAnsi="仿宋_GB2312" w:eastAsia="仿宋_GB2312"/>
          <w:b/>
          <w:sz w:val="30"/>
          <w:szCs w:val="3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4402B"/>
    <w:rsid w:val="2764402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2019-05-07T02:20:00Z</dcterms:created>
  <dc:creator>二胡的弦</dc:creator>
  <cp:lastModifiedBy>二胡的弦</cp:lastModifiedBy>
  <dcterms:modified xsi:type="dcterms:W3CDTF">2019-05-07T02:20:28Z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