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青海大学在建教学团队名单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86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281"/>
        <w:gridCol w:w="1305"/>
        <w:gridCol w:w="22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编号</w:t>
            </w:r>
          </w:p>
        </w:tc>
        <w:tc>
          <w:tcPr>
            <w:tcW w:w="4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TD1801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思想政治理论课教学创新团队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武永亮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马克思主义学院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TD1802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材料加工工程教学团队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金培鹏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机械工程学院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TD1803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地质资源与地质工程教学团队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胡夏嵩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地质工程系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TD1804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高原土木工程安全技术教学团队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张吾渝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土木工程学院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TD1805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盐化工工艺与技术教学团队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关云山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TD1806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中医学基础教学团队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李杰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TD1807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西方经济学与青海民族地区社会经济发展教学团队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王健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TD1808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大学体育教学团队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张世春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体育部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TD1809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基础兽医学教学团队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张勤文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TD1810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藏医药实验实践教学团队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扎西东主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藏医学院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TD1811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生物工程与制药教学团队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张得钧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生态环境工程学院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TD1812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大学英语教学团队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陆萍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基础部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TD1813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青海大学党建思政研究团队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郭永发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宣传部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TD1814</w:t>
            </w:r>
          </w:p>
        </w:tc>
        <w:tc>
          <w:tcPr>
            <w:tcW w:w="4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智能信息处理技术教学团队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王晓青</w:t>
            </w:r>
          </w:p>
        </w:tc>
        <w:tc>
          <w:tcPr>
            <w:tcW w:w="2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计算机系</w:t>
            </w:r>
          </w:p>
        </w:tc>
      </w:tr>
    </w:tbl>
    <w:p>
      <w:pPr>
        <w:spacing w:line="520" w:lineRule="exact"/>
        <w:jc w:val="center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</w:p>
    <w:p/>
    <w:sectPr>
      <w:pgSz w:w="11906" w:h="16838"/>
      <w:pgMar w:top="1474" w:right="1701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E5C7F"/>
    <w:rsid w:val="6D535020"/>
    <w:rsid w:val="7CBE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2018-11-22T08:39:00Z</dcterms:created>
  <dc:creator>刘通</dc:creator>
  <cp:lastModifiedBy>刘通</cp:lastModifiedBy>
  <dcterms:modified xsi:type="dcterms:W3CDTF">2018-11-22T08:41:24Z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