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rPr>
          <w:rFonts w:hint="eastAsia"/>
        </w:rPr>
      </w:pPr>
      <w:r>
        <w:rPr>
          <w:rFonts w:hint="eastAsia"/>
        </w:rPr>
        <w:t>附件3：</w:t>
      </w:r>
      <w:bookmarkStart w:id="0" w:name="_GoBack"/>
      <w:bookmarkEnd w:id="0"/>
    </w:p>
    <w:p>
      <w:pPr>
        <w:pStyle w:val="3"/>
        <w:spacing w:before="0" w:beforeAutospacing="0" w:after="0" w:afterAutospacing="0" w:line="520" w:lineRule="exact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青海大学“藏语言应用教学实验班”报名汇总表</w:t>
      </w:r>
    </w:p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385"/>
        <w:gridCol w:w="1588"/>
        <w:gridCol w:w="894"/>
        <w:gridCol w:w="1366"/>
        <w:gridCol w:w="1212"/>
        <w:gridCol w:w="1184"/>
        <w:gridCol w:w="1160"/>
        <w:gridCol w:w="1184"/>
        <w:gridCol w:w="1184"/>
        <w:gridCol w:w="1184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385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</w:t>
            </w:r>
          </w:p>
        </w:tc>
        <w:tc>
          <w:tcPr>
            <w:tcW w:w="1588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89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366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212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专业班级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16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生源地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高考成绩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15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</w:tbl>
    <w:p/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A69E0"/>
    <w:rsid w:val="688A69E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2018-09-13T06:35:00Z</dcterms:created>
  <dc:creator>刘通</dc:creator>
  <cp:lastModifiedBy>刘通</cp:lastModifiedBy>
  <dcterms:modified xsi:type="dcterms:W3CDTF">2018-09-13T06:36:21Z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