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65ED4" w:rsidRPr="00287122" w:rsidRDefault="00B65ED4" w:rsidP="00526BF7">
      <w:pPr>
        <w:rPr>
          <w:rFonts w:ascii="仿宋_GB2312" w:eastAsia="仿宋_GB2312" w:hAnsi="华文中宋"/>
          <w:sz w:val="32"/>
          <w:szCs w:val="32"/>
        </w:rPr>
      </w:pPr>
      <w:bookmarkStart w:id="0" w:name="_GoBack"/>
      <w:bookmarkStart w:id="1" w:name="OLE_LINK3"/>
      <w:bookmarkStart w:id="2" w:name="OLE_LINK4"/>
      <w:bookmarkEnd w:id="0"/>
      <w:r w:rsidRPr="00F27782">
        <w:rPr>
          <w:rFonts w:ascii="宋体" w:hAnsi="华文中宋" w:cs="宋体" w:hint="eastAsia"/>
          <w:b/>
          <w:bCs/>
          <w:sz w:val="32"/>
          <w:szCs w:val="32"/>
        </w:rPr>
        <w:t>附件</w:t>
      </w:r>
      <w:r>
        <w:rPr>
          <w:rFonts w:ascii="宋体" w:hAnsi="华文中宋" w:cs="宋体"/>
          <w:b/>
          <w:bCs/>
          <w:sz w:val="32"/>
          <w:szCs w:val="32"/>
        </w:rPr>
        <w:t>3</w:t>
      </w:r>
      <w:r w:rsidRPr="00F27782">
        <w:rPr>
          <w:rFonts w:ascii="宋体" w:hAnsi="华文中宋" w:cs="宋体" w:hint="eastAsia"/>
          <w:b/>
          <w:bCs/>
          <w:sz w:val="32"/>
          <w:szCs w:val="32"/>
        </w:rPr>
        <w:t>：</w:t>
      </w:r>
    </w:p>
    <w:p w:rsidR="00B65ED4" w:rsidRDefault="00B65ED4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青海大学教师教学发展中心</w:t>
      </w:r>
    </w:p>
    <w:p w:rsidR="00B65ED4" w:rsidRDefault="00B65ED4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/>
          <w:b/>
          <w:bCs/>
          <w:sz w:val="36"/>
          <w:szCs w:val="36"/>
        </w:rPr>
        <w:t>2017</w:t>
      </w: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年工作方案</w:t>
      </w:r>
      <w:bookmarkEnd w:id="1"/>
      <w:bookmarkEnd w:id="2"/>
    </w:p>
    <w:p w:rsidR="00B65ED4" w:rsidRDefault="00B65ED4">
      <w:pPr>
        <w:rPr>
          <w:rFonts w:ascii="仿宋_GB2312" w:eastAsia="仿宋_GB2312" w:hAnsi="宋体"/>
          <w:b/>
          <w:bCs/>
          <w:sz w:val="18"/>
          <w:szCs w:val="18"/>
        </w:rPr>
      </w:pPr>
    </w:p>
    <w:p w:rsidR="00B65ED4" w:rsidRDefault="00B65ED4" w:rsidP="00574BAD">
      <w:pPr>
        <w:spacing w:line="520" w:lineRule="exact"/>
        <w:ind w:firstLineChars="200" w:firstLine="316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pacing w:val="-2"/>
          <w:sz w:val="32"/>
          <w:szCs w:val="32"/>
        </w:rPr>
        <w:t>为提高人才培养质量，围绕立德树人的根本任务，积极搭建教师成长平台，践行目标管理和精细化管理，促进教师专业成长，根据青海大学</w:t>
      </w:r>
      <w:r>
        <w:rPr>
          <w:rFonts w:ascii="仿宋_GB2312" w:eastAsia="仿宋_GB2312" w:cs="仿宋_GB2312"/>
          <w:spacing w:val="-2"/>
          <w:sz w:val="32"/>
          <w:szCs w:val="32"/>
        </w:rPr>
        <w:t>2017</w:t>
      </w:r>
      <w:r>
        <w:rPr>
          <w:rFonts w:ascii="仿宋_GB2312" w:eastAsia="仿宋_GB2312" w:cs="仿宋_GB2312" w:hint="eastAsia"/>
          <w:spacing w:val="-2"/>
          <w:sz w:val="32"/>
          <w:szCs w:val="32"/>
        </w:rPr>
        <w:t>年工作要求及教务处工作要点，特制订本方案。</w:t>
      </w:r>
    </w:p>
    <w:p w:rsidR="00B65ED4" w:rsidRDefault="00B65ED4" w:rsidP="00574BAD">
      <w:pPr>
        <w:spacing w:line="520" w:lineRule="exact"/>
        <w:ind w:firstLineChars="196" w:firstLine="3168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cs="仿宋_GB2312" w:hint="eastAsia"/>
          <w:b/>
          <w:bCs/>
          <w:sz w:val="32"/>
          <w:szCs w:val="32"/>
        </w:rPr>
        <w:t>（一）职业道德培训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1.</w:t>
      </w:r>
      <w:r>
        <w:rPr>
          <w:rFonts w:ascii="仿宋_GB2312" w:eastAsia="仿宋_GB2312" w:cs="仿宋_GB2312" w:hint="eastAsia"/>
          <w:sz w:val="32"/>
          <w:szCs w:val="32"/>
        </w:rPr>
        <w:t>开展师德教育专题培训。完成“不忘初心、潜心育人”高校师德教育专题网络培训工作。（</w:t>
      </w: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cs="仿宋_GB2312"/>
          <w:sz w:val="32"/>
          <w:szCs w:val="32"/>
        </w:rPr>
        <w:t>2.</w:t>
      </w:r>
      <w:r>
        <w:rPr>
          <w:rFonts w:ascii="仿宋_GB2312" w:eastAsia="仿宋_GB2312" w:hAnsi="宋体" w:cs="仿宋_GB2312" w:hint="eastAsia"/>
          <w:sz w:val="32"/>
          <w:szCs w:val="32"/>
        </w:rPr>
        <w:t>抓实抓好师德师风建设</w:t>
      </w:r>
      <w:r>
        <w:rPr>
          <w:rFonts w:ascii="仿宋_GB2312" w:eastAsia="仿宋_GB2312" w:cs="仿宋_GB2312" w:hint="eastAsia"/>
          <w:sz w:val="32"/>
          <w:szCs w:val="32"/>
        </w:rPr>
        <w:t>。</w:t>
      </w:r>
      <w:r>
        <w:rPr>
          <w:rFonts w:ascii="仿宋_GB2312" w:eastAsia="仿宋_GB2312" w:hAnsi="宋体" w:cs="仿宋_GB2312" w:hint="eastAsia"/>
          <w:sz w:val="32"/>
          <w:szCs w:val="32"/>
        </w:rPr>
        <w:t>围绕“四个统一”、“四有”好老师的要求，以</w:t>
      </w:r>
      <w:r>
        <w:rPr>
          <w:rFonts w:ascii="仿宋_GB2312" w:eastAsia="仿宋_GB2312" w:cs="仿宋_GB2312" w:hint="eastAsia"/>
          <w:sz w:val="32"/>
          <w:szCs w:val="32"/>
        </w:rPr>
        <w:t>“立德树人”为主题开展实践教育活动，进一步落实师德师风建设长效机制。</w:t>
      </w:r>
      <w:r>
        <w:rPr>
          <w:rFonts w:ascii="仿宋_GB2312" w:eastAsia="仿宋_GB2312" w:hAnsi="宋体" w:cs="仿宋_GB2312" w:hint="eastAsia"/>
          <w:sz w:val="32"/>
          <w:szCs w:val="32"/>
        </w:rPr>
        <w:t>（</w:t>
      </w:r>
      <w:r>
        <w:rPr>
          <w:rFonts w:ascii="仿宋_GB2312" w:eastAsia="仿宋_GB2312" w:hAnsi="宋体" w:cs="仿宋_GB2312"/>
          <w:sz w:val="32"/>
          <w:szCs w:val="32"/>
        </w:rPr>
        <w:t>7</w:t>
      </w:r>
      <w:r>
        <w:rPr>
          <w:rFonts w:ascii="仿宋_GB2312" w:eastAsia="仿宋_GB2312" w:hAnsi="宋体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20" w:lineRule="exact"/>
        <w:ind w:firstLineChars="196" w:firstLine="31680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sz w:val="32"/>
          <w:szCs w:val="32"/>
        </w:rPr>
        <w:t>（二）教师培训</w:t>
      </w:r>
    </w:p>
    <w:p w:rsidR="00B65ED4" w:rsidRDefault="00B65ED4">
      <w:pPr>
        <w:spacing w:line="520" w:lineRule="exact"/>
        <w:ind w:firstLine="645"/>
        <w:rPr>
          <w:rFonts w:ascii="仿宋_GB2312" w:eastAsia="仿宋_GB2312"/>
          <w:sz w:val="32"/>
          <w:szCs w:val="32"/>
        </w:rPr>
      </w:pPr>
      <w:bookmarkStart w:id="3" w:name="OLE_LINK2"/>
      <w:r>
        <w:rPr>
          <w:rFonts w:ascii="仿宋_GB2312" w:eastAsia="仿宋_GB2312" w:cs="仿宋_GB2312"/>
          <w:sz w:val="32"/>
          <w:szCs w:val="32"/>
        </w:rPr>
        <w:t>3.</w:t>
      </w:r>
      <w:r>
        <w:rPr>
          <w:rFonts w:ascii="仿宋_GB2312" w:eastAsia="仿宋_GB2312" w:cs="仿宋_GB2312" w:hint="eastAsia"/>
          <w:sz w:val="32"/>
          <w:szCs w:val="32"/>
        </w:rPr>
        <w:t>组织教师参加岗前培训。组织</w:t>
      </w:r>
      <w:r>
        <w:rPr>
          <w:rFonts w:ascii="仿宋_GB2312" w:eastAsia="仿宋_GB2312" w:cs="仿宋_GB2312"/>
          <w:sz w:val="32"/>
          <w:szCs w:val="32"/>
        </w:rPr>
        <w:t>2017</w:t>
      </w:r>
      <w:r>
        <w:rPr>
          <w:rFonts w:ascii="仿宋_GB2312" w:eastAsia="仿宋_GB2312" w:cs="仿宋_GB2312" w:hint="eastAsia"/>
          <w:sz w:val="32"/>
          <w:szCs w:val="32"/>
        </w:rPr>
        <w:t>年新教师参加高校教师岗前培训</w:t>
      </w:r>
      <w:bookmarkEnd w:id="3"/>
      <w:r>
        <w:rPr>
          <w:rFonts w:ascii="仿宋_GB2312" w:eastAsia="仿宋_GB2312" w:cs="仿宋_GB2312" w:hint="eastAsia"/>
          <w:sz w:val="32"/>
          <w:szCs w:val="32"/>
        </w:rPr>
        <w:t>，转变学习、工作方式，完善心智模式；会同人事、督导等部门做好教师入职培训工作。（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>
      <w:pPr>
        <w:spacing w:line="520" w:lineRule="exact"/>
        <w:ind w:firstLine="645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4.</w:t>
      </w:r>
      <w:r>
        <w:rPr>
          <w:rFonts w:ascii="仿宋_GB2312" w:eastAsia="仿宋_GB2312" w:cs="仿宋_GB2312" w:hint="eastAsia"/>
          <w:sz w:val="32"/>
          <w:szCs w:val="32"/>
        </w:rPr>
        <w:t>继续开展</w:t>
      </w:r>
      <w:r>
        <w:rPr>
          <w:rFonts w:ascii="仿宋_GB2312" w:eastAsia="仿宋_GB2312" w:cs="仿宋_GB2312" w:hint="eastAsia"/>
          <w:spacing w:val="-4"/>
          <w:sz w:val="32"/>
          <w:szCs w:val="32"/>
        </w:rPr>
        <w:t>“传、帮、带”工作。</w:t>
      </w:r>
      <w:r>
        <w:rPr>
          <w:rFonts w:ascii="仿宋_GB2312" w:eastAsia="仿宋_GB2312" w:cs="仿宋_GB2312" w:hint="eastAsia"/>
          <w:sz w:val="32"/>
          <w:szCs w:val="32"/>
        </w:rPr>
        <w:t>开展</w:t>
      </w:r>
      <w:r>
        <w:rPr>
          <w:rFonts w:ascii="仿宋_GB2312" w:eastAsia="仿宋_GB2312" w:cs="仿宋_GB2312"/>
          <w:sz w:val="32"/>
          <w:szCs w:val="32"/>
        </w:rPr>
        <w:t>2017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 w:hint="eastAsia"/>
          <w:spacing w:val="-4"/>
          <w:sz w:val="32"/>
          <w:szCs w:val="32"/>
        </w:rPr>
        <w:t>新进教师“传、帮、带”指导工作，切实提高教学能力和水平。</w:t>
      </w:r>
      <w:r>
        <w:rPr>
          <w:rFonts w:ascii="仿宋_GB2312" w:eastAsia="仿宋_GB2312" w:cs="仿宋_GB2312"/>
          <w:spacing w:val="-4"/>
          <w:sz w:val="32"/>
          <w:szCs w:val="32"/>
        </w:rPr>
        <w:t>(9</w:t>
      </w:r>
      <w:r>
        <w:rPr>
          <w:rFonts w:ascii="仿宋_GB2312" w:eastAsia="仿宋_GB2312" w:cs="仿宋_GB2312" w:hint="eastAsia"/>
          <w:spacing w:val="-4"/>
          <w:sz w:val="32"/>
          <w:szCs w:val="32"/>
        </w:rPr>
        <w:t>月</w:t>
      </w:r>
      <w:r>
        <w:rPr>
          <w:rFonts w:ascii="仿宋_GB2312" w:eastAsia="仿宋_GB2312" w:cs="仿宋_GB2312"/>
          <w:spacing w:val="-4"/>
          <w:sz w:val="32"/>
          <w:szCs w:val="32"/>
        </w:rPr>
        <w:t>)</w:t>
      </w:r>
    </w:p>
    <w:p w:rsidR="00B65ED4" w:rsidRDefault="00B65ED4">
      <w:pPr>
        <w:spacing w:line="520" w:lineRule="exact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cs="仿宋_GB2312"/>
          <w:b/>
          <w:bCs/>
          <w:sz w:val="32"/>
          <w:szCs w:val="32"/>
        </w:rPr>
        <w:t xml:space="preserve">   </w:t>
      </w:r>
      <w:r>
        <w:rPr>
          <w:rFonts w:ascii="仿宋_GB2312" w:eastAsia="仿宋_GB2312" w:hAnsi="宋体" w:cs="仿宋_GB2312" w:hint="eastAsia"/>
          <w:b/>
          <w:bCs/>
          <w:sz w:val="32"/>
          <w:szCs w:val="32"/>
        </w:rPr>
        <w:t>（三）教师网络培训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仿宋_GB2312"/>
          <w:sz w:val="32"/>
          <w:szCs w:val="32"/>
        </w:rPr>
        <w:t>5.</w:t>
      </w:r>
      <w:r>
        <w:rPr>
          <w:rFonts w:ascii="仿宋_GB2312" w:eastAsia="仿宋_GB2312" w:cs="仿宋_GB2312" w:hint="eastAsia"/>
          <w:sz w:val="32"/>
          <w:szCs w:val="32"/>
        </w:rPr>
        <w:t>继续</w:t>
      </w:r>
      <w:r>
        <w:rPr>
          <w:rFonts w:ascii="仿宋_GB2312" w:eastAsia="仿宋_GB2312" w:hAnsi="宋体" w:cs="仿宋_GB2312" w:hint="eastAsia"/>
          <w:sz w:val="32"/>
          <w:szCs w:val="32"/>
        </w:rPr>
        <w:t>推进教师网络化培训。</w:t>
      </w:r>
      <w:r>
        <w:rPr>
          <w:rFonts w:ascii="仿宋_GB2312" w:eastAsia="仿宋_GB2312" w:cs="仿宋_GB2312" w:hint="eastAsia"/>
          <w:sz w:val="32"/>
          <w:szCs w:val="32"/>
        </w:rPr>
        <w:t>进一步利用好青海大学教师在线学习中心的数字教育资源，采用线上线下结合的培训模式，推进资源开放共享，做好教师组织、培训总结和经验交流，关注培训效果。（</w:t>
      </w:r>
      <w:r>
        <w:rPr>
          <w:rFonts w:ascii="仿宋_GB2312" w:eastAsia="仿宋_GB2312" w:cs="仿宋_GB2312"/>
          <w:sz w:val="32"/>
          <w:szCs w:val="32"/>
        </w:rPr>
        <w:t>3-12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>
      <w:pPr>
        <w:spacing w:line="520" w:lineRule="exact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cs="仿宋_GB2312"/>
          <w:b/>
          <w:bCs/>
          <w:sz w:val="32"/>
          <w:szCs w:val="32"/>
        </w:rPr>
        <w:t xml:space="preserve">   </w:t>
      </w:r>
      <w:r>
        <w:rPr>
          <w:rFonts w:ascii="仿宋_GB2312" w:eastAsia="仿宋_GB2312" w:hAnsi="宋体" w:cs="仿宋_GB2312" w:hint="eastAsia"/>
          <w:b/>
          <w:bCs/>
          <w:sz w:val="32"/>
          <w:szCs w:val="32"/>
        </w:rPr>
        <w:t>（四）教师外派研修</w:t>
      </w:r>
    </w:p>
    <w:p w:rsidR="00B65ED4" w:rsidRDefault="00B65ED4">
      <w:pPr>
        <w:spacing w:line="520" w:lineRule="exact"/>
        <w:ind w:firstLine="6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6.</w:t>
      </w:r>
      <w:r>
        <w:rPr>
          <w:rFonts w:ascii="仿宋_GB2312" w:eastAsia="仿宋_GB2312" w:cs="仿宋_GB2312" w:hint="eastAsia"/>
          <w:sz w:val="32"/>
          <w:szCs w:val="32"/>
        </w:rPr>
        <w:t>开展国内高校进修学习活动。依托各级各类项目，选派教学一线的优秀青年教师赴对口支援等高校进行学习、进修。（依据文件）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7.</w:t>
      </w:r>
      <w:r>
        <w:rPr>
          <w:rFonts w:ascii="仿宋_GB2312" w:eastAsia="仿宋_GB2312" w:cs="仿宋_GB2312" w:hint="eastAsia"/>
          <w:sz w:val="32"/>
          <w:szCs w:val="32"/>
        </w:rPr>
        <w:t>组织实施教师海外研修计划。选派校级名师培育计划教师、省级骨干教师、教学一线优秀青年教师等赴国（境）外开展海外研修培训，鼓励支持教师更广泛更深入地参加国际学术交流与合作。（</w:t>
      </w:r>
      <w:r>
        <w:rPr>
          <w:rFonts w:ascii="仿宋_GB2312" w:eastAsia="仿宋_GB2312" w:cs="仿宋_GB2312"/>
          <w:sz w:val="32"/>
          <w:szCs w:val="32"/>
        </w:rPr>
        <w:t>9-12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b/>
          <w:bCs/>
          <w:sz w:val="32"/>
          <w:szCs w:val="32"/>
        </w:rPr>
        <w:t xml:space="preserve">   </w:t>
      </w:r>
      <w:r>
        <w:rPr>
          <w:rFonts w:ascii="仿宋_GB2312" w:eastAsia="仿宋_GB2312" w:cs="仿宋_GB2312" w:hint="eastAsia"/>
          <w:b/>
          <w:bCs/>
          <w:sz w:val="32"/>
          <w:szCs w:val="32"/>
        </w:rPr>
        <w:t>（五）教师培训交流</w:t>
      </w:r>
    </w:p>
    <w:p w:rsidR="00B65ED4" w:rsidRDefault="00B65ED4" w:rsidP="00096757"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8.</w:t>
      </w:r>
      <w:r>
        <w:rPr>
          <w:rFonts w:ascii="仿宋_GB2312" w:eastAsia="仿宋_GB2312" w:cs="仿宋_GB2312" w:hint="eastAsia"/>
          <w:sz w:val="32"/>
          <w:szCs w:val="32"/>
        </w:rPr>
        <w:t>组织主题报告、研讨活动。利用“夏季小学期”，充分动员学校各层面邀聘国内外专家、教授来校开设报告、讲座和培训，加强学术交流。（</w:t>
      </w:r>
      <w:r>
        <w:rPr>
          <w:rFonts w:ascii="仿宋_GB2312" w:eastAsia="仿宋_GB2312" w:cs="仿宋_GB2312"/>
          <w:sz w:val="32"/>
          <w:szCs w:val="32"/>
        </w:rPr>
        <w:t>7-8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096757"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9.</w:t>
      </w:r>
      <w:r>
        <w:rPr>
          <w:rFonts w:ascii="仿宋_GB2312" w:eastAsia="仿宋_GB2312" w:cs="仿宋_GB2312" w:hint="eastAsia"/>
          <w:sz w:val="32"/>
          <w:szCs w:val="32"/>
        </w:rPr>
        <w:t>组织教师参加素质拓展活动。组织第九期教师素质拓展活动，搭建青年教师学习交流平台。（</w:t>
      </w:r>
      <w:r>
        <w:rPr>
          <w:rFonts w:ascii="仿宋_GB2312" w:eastAsia="仿宋_GB2312" w:cs="仿宋_GB2312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>
      <w:pPr>
        <w:spacing w:line="520" w:lineRule="exact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cs="仿宋_GB2312"/>
          <w:b/>
          <w:bCs/>
          <w:sz w:val="32"/>
          <w:szCs w:val="32"/>
        </w:rPr>
        <w:t xml:space="preserve">   </w:t>
      </w:r>
      <w:r>
        <w:rPr>
          <w:rFonts w:ascii="仿宋_GB2312" w:eastAsia="仿宋_GB2312" w:cs="仿宋_GB2312" w:hint="eastAsia"/>
          <w:b/>
          <w:bCs/>
          <w:sz w:val="32"/>
          <w:szCs w:val="32"/>
        </w:rPr>
        <w:t>（六）教师竞赛观摩</w:t>
      </w:r>
    </w:p>
    <w:p w:rsidR="00B65ED4" w:rsidRDefault="00B65ED4" w:rsidP="00096757"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10.</w:t>
      </w:r>
      <w:r>
        <w:rPr>
          <w:rFonts w:ascii="仿宋_GB2312" w:eastAsia="仿宋_GB2312" w:cs="仿宋_GB2312" w:hint="eastAsia"/>
          <w:sz w:val="32"/>
          <w:szCs w:val="32"/>
        </w:rPr>
        <w:t>开展青海大学第五届微课教学竞赛。进一步推动信息技术与教育教学的深度融合，促进资源共建共享。（</w:t>
      </w: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096757"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11.</w:t>
      </w:r>
      <w:r>
        <w:rPr>
          <w:rFonts w:ascii="仿宋_GB2312" w:eastAsia="仿宋_GB2312" w:cs="仿宋_GB2312" w:hint="eastAsia"/>
          <w:sz w:val="32"/>
          <w:szCs w:val="32"/>
        </w:rPr>
        <w:t>开展</w:t>
      </w:r>
      <w:r>
        <w:rPr>
          <w:rFonts w:ascii="仿宋_GB2312" w:eastAsia="仿宋_GB2312" w:cs="仿宋_GB2312"/>
          <w:sz w:val="32"/>
          <w:szCs w:val="32"/>
        </w:rPr>
        <w:t>2017</w:t>
      </w:r>
      <w:r>
        <w:rPr>
          <w:rFonts w:ascii="仿宋_GB2312" w:eastAsia="仿宋_GB2312" w:cs="仿宋_GB2312" w:hint="eastAsia"/>
          <w:sz w:val="32"/>
          <w:szCs w:val="32"/>
        </w:rPr>
        <w:t>年度青年教师教学竞赛。通过“</w:t>
      </w:r>
      <w:r w:rsidRPr="00526BF7">
        <w:rPr>
          <w:rFonts w:ascii="仿宋_GB2312" w:eastAsia="仿宋_GB2312" w:cs="仿宋_GB2312" w:hint="eastAsia"/>
          <w:sz w:val="32"/>
          <w:szCs w:val="32"/>
        </w:rPr>
        <w:t>以赛促教</w:t>
      </w:r>
      <w:r>
        <w:rPr>
          <w:rFonts w:ascii="仿宋_GB2312" w:eastAsia="仿宋_GB2312" w:cs="仿宋_GB2312" w:hint="eastAsia"/>
          <w:sz w:val="32"/>
          <w:szCs w:val="32"/>
        </w:rPr>
        <w:t>”的方式提高我校青年教师教育教学技能和水平，提高教学质量。（</w:t>
      </w:r>
      <w:r>
        <w:rPr>
          <w:rFonts w:ascii="仿宋_GB2312" w:eastAsia="仿宋_GB2312" w:cs="仿宋_GB2312"/>
          <w:sz w:val="32"/>
          <w:szCs w:val="32"/>
        </w:rPr>
        <w:t>10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20" w:lineRule="exact"/>
        <w:ind w:firstLineChars="200" w:firstLine="31680"/>
      </w:pPr>
      <w:r>
        <w:rPr>
          <w:rFonts w:ascii="仿宋_GB2312" w:eastAsia="仿宋_GB2312" w:cs="仿宋_GB2312"/>
          <w:sz w:val="32"/>
          <w:szCs w:val="32"/>
        </w:rPr>
        <w:t>12.</w:t>
      </w:r>
      <w:r>
        <w:rPr>
          <w:rFonts w:ascii="仿宋_GB2312" w:eastAsia="仿宋_GB2312" w:cs="仿宋_GB2312" w:hint="eastAsia"/>
          <w:spacing w:val="-4"/>
          <w:sz w:val="32"/>
          <w:szCs w:val="32"/>
        </w:rPr>
        <w:t>开展“青海大学第四届”教学观摩月活动。整合各类优质教育资源，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加强</w:t>
      </w:r>
      <w:r>
        <w:rPr>
          <w:rFonts w:ascii="仿宋_GB2312" w:eastAsia="仿宋_GB2312" w:cs="仿宋_GB2312" w:hint="eastAsia"/>
          <w:spacing w:val="-4"/>
          <w:sz w:val="32"/>
          <w:szCs w:val="32"/>
        </w:rPr>
        <w:t>教师间的教学经验交流</w:t>
      </w:r>
      <w:r>
        <w:rPr>
          <w:rFonts w:ascii="仿宋_GB2312" w:eastAsia="仿宋_GB2312" w:cs="仿宋_GB2312"/>
          <w:spacing w:val="-4"/>
          <w:sz w:val="32"/>
          <w:szCs w:val="32"/>
        </w:rPr>
        <w:t>,</w:t>
      </w:r>
      <w:r>
        <w:rPr>
          <w:rFonts w:ascii="仿宋_GB2312" w:eastAsia="仿宋_GB2312" w:cs="仿宋_GB2312" w:hint="eastAsia"/>
          <w:spacing w:val="-4"/>
          <w:sz w:val="32"/>
          <w:szCs w:val="32"/>
        </w:rPr>
        <w:t>促进课堂教学质量的提高。</w:t>
      </w:r>
      <w:r>
        <w:rPr>
          <w:rFonts w:ascii="仿宋_GB2312" w:eastAsia="仿宋_GB2312" w:cs="仿宋_GB2312" w:hint="eastAsia"/>
          <w:sz w:val="32"/>
          <w:szCs w:val="32"/>
        </w:rPr>
        <w:t>（</w:t>
      </w:r>
      <w:r>
        <w:rPr>
          <w:rFonts w:ascii="仿宋_GB2312" w:eastAsia="仿宋_GB2312" w:cs="仿宋_GB2312"/>
          <w:sz w:val="32"/>
          <w:szCs w:val="32"/>
        </w:rPr>
        <w:t>11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>
      <w:pPr>
        <w:spacing w:line="52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cs="仿宋_GB2312" w:hint="eastAsia"/>
          <w:b/>
          <w:bCs/>
          <w:sz w:val="32"/>
          <w:szCs w:val="32"/>
        </w:rPr>
        <w:t>（七）教师培养工作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13.</w:t>
      </w:r>
      <w:r>
        <w:rPr>
          <w:rFonts w:ascii="仿宋_GB2312" w:eastAsia="仿宋_GB2312" w:cs="仿宋_GB2312" w:hint="eastAsia"/>
          <w:sz w:val="32"/>
          <w:szCs w:val="32"/>
        </w:rPr>
        <w:t>继续选拔教师入选名师计划。开展</w:t>
      </w:r>
      <w:r>
        <w:rPr>
          <w:rFonts w:ascii="仿宋_GB2312" w:eastAsia="仿宋_GB2312" w:cs="仿宋_GB2312"/>
          <w:sz w:val="32"/>
          <w:szCs w:val="32"/>
        </w:rPr>
        <w:t>2017</w:t>
      </w:r>
      <w:r>
        <w:rPr>
          <w:rFonts w:ascii="仿宋_GB2312" w:eastAsia="仿宋_GB2312" w:cs="仿宋_GB2312" w:hint="eastAsia"/>
          <w:sz w:val="32"/>
          <w:szCs w:val="32"/>
        </w:rPr>
        <w:t>年度青海大学第四届教学名师培育计划选拔工作，确定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～</w:t>
      </w: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ascii="仿宋_GB2312" w:eastAsia="仿宋_GB2312" w:cs="仿宋_GB2312" w:hint="eastAsia"/>
          <w:sz w:val="32"/>
          <w:szCs w:val="32"/>
        </w:rPr>
        <w:t>名教师列入培育计划，给予专项经费支持。根据《青海大学教学名师培育计划实施办法》做好</w:t>
      </w:r>
      <w:r>
        <w:rPr>
          <w:rFonts w:ascii="仿宋_GB2312" w:eastAsia="仿宋_GB2312" w:cs="仿宋_GB2312"/>
          <w:sz w:val="32"/>
          <w:szCs w:val="32"/>
        </w:rPr>
        <w:t>2014</w:t>
      </w:r>
      <w:r>
        <w:rPr>
          <w:rFonts w:ascii="仿宋_GB2312" w:eastAsia="仿宋_GB2312" w:cs="仿宋_GB2312" w:hint="eastAsia"/>
          <w:sz w:val="32"/>
          <w:szCs w:val="32"/>
        </w:rPr>
        <w:t>年入选“名师培育计划”教师的考核验收，并开展成果展示和宣传工作。（</w:t>
      </w: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ascii="仿宋_GB2312" w:eastAsia="仿宋_GB2312" w:cs="仿宋_GB2312" w:hint="eastAsia"/>
          <w:sz w:val="32"/>
          <w:szCs w:val="32"/>
        </w:rPr>
        <w:t>月、</w:t>
      </w: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86" w:lineRule="exact"/>
        <w:ind w:firstLineChars="196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14.</w:t>
      </w:r>
      <w:r>
        <w:rPr>
          <w:rFonts w:ascii="仿宋_GB2312" w:eastAsia="仿宋_GB2312" w:cs="仿宋_GB2312" w:hint="eastAsia"/>
          <w:sz w:val="32"/>
          <w:szCs w:val="32"/>
        </w:rPr>
        <w:t>继续实施《师资队伍实践能力提升计划试点工作（工科类）》。规范人才培养体系，努力建设“产学合作协同育人项目”或“校企深度合作示范项目”。（</w:t>
      </w:r>
      <w:r>
        <w:rPr>
          <w:rFonts w:ascii="仿宋_GB2312" w:eastAsia="仿宋_GB2312" w:cs="仿宋_GB2312"/>
          <w:sz w:val="32"/>
          <w:szCs w:val="32"/>
        </w:rPr>
        <w:t>3-12</w:t>
      </w:r>
      <w:r>
        <w:rPr>
          <w:rFonts w:ascii="仿宋_GB2312" w:eastAsia="仿宋_GB2312" w:cs="仿宋_GB2312" w:hint="eastAsia"/>
          <w:sz w:val="32"/>
          <w:szCs w:val="32"/>
        </w:rPr>
        <w:t>月））</w:t>
      </w:r>
    </w:p>
    <w:p w:rsidR="00B65ED4" w:rsidRDefault="00B65ED4" w:rsidP="00574BAD">
      <w:pPr>
        <w:spacing w:line="586" w:lineRule="exact"/>
        <w:ind w:firstLineChars="196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15.</w:t>
      </w:r>
      <w:r>
        <w:rPr>
          <w:rFonts w:ascii="仿宋_GB2312" w:eastAsia="仿宋_GB2312" w:cs="仿宋_GB2312" w:hint="eastAsia"/>
          <w:sz w:val="32"/>
          <w:szCs w:val="32"/>
        </w:rPr>
        <w:t>开展“第九批省级骨干教师”中期检查。（</w:t>
      </w:r>
      <w:r>
        <w:rPr>
          <w:rFonts w:ascii="仿宋_GB2312" w:eastAsia="仿宋_GB2312" w:cs="仿宋_GB2312"/>
          <w:sz w:val="32"/>
          <w:szCs w:val="32"/>
        </w:rPr>
        <w:t>6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86" w:lineRule="exact"/>
        <w:ind w:firstLineChars="196" w:firstLine="31680"/>
        <w:rPr>
          <w:rFonts w:ascii="楷体_GB2312" w:eastAsia="楷体_GB2312" w:hAnsi="宋体"/>
          <w:b/>
          <w:bCs/>
          <w:sz w:val="32"/>
          <w:szCs w:val="32"/>
        </w:rPr>
      </w:pPr>
      <w:r>
        <w:rPr>
          <w:rFonts w:ascii="楷体_GB2312" w:eastAsia="楷体_GB2312" w:hAnsi="宋体" w:cs="楷体_GB2312" w:hint="eastAsia"/>
          <w:b/>
          <w:bCs/>
          <w:sz w:val="32"/>
          <w:szCs w:val="32"/>
        </w:rPr>
        <w:t>（八）其他工作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16.</w:t>
      </w:r>
      <w:r>
        <w:rPr>
          <w:rFonts w:ascii="仿宋_GB2312" w:eastAsia="仿宋_GB2312" w:cs="仿宋_GB2312" w:hint="eastAsia"/>
          <w:sz w:val="32"/>
          <w:szCs w:val="32"/>
        </w:rPr>
        <w:t>组织择优评选工作。面向一线优秀青年教师，认真做好“小岛奖励金”、“霍英东教育基金”、国家“万人计划”教学名师等教师奖励的选拔推荐工作。（</w:t>
      </w: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17.</w:t>
      </w:r>
      <w:r>
        <w:rPr>
          <w:rFonts w:ascii="仿宋_GB2312" w:eastAsia="仿宋_GB2312" w:cs="仿宋_GB2312" w:hint="eastAsia"/>
          <w:sz w:val="32"/>
          <w:szCs w:val="32"/>
        </w:rPr>
        <w:t>做好</w:t>
      </w:r>
      <w:r>
        <w:rPr>
          <w:rFonts w:ascii="仿宋_GB2312" w:eastAsia="仿宋_GB2312" w:cs="仿宋_GB2312"/>
          <w:sz w:val="32"/>
          <w:szCs w:val="32"/>
        </w:rPr>
        <w:t>2016</w:t>
      </w:r>
      <w:r>
        <w:rPr>
          <w:rFonts w:ascii="仿宋_GB2312" w:eastAsia="仿宋_GB2312" w:cs="仿宋_GB2312" w:hint="eastAsia"/>
          <w:sz w:val="32"/>
          <w:szCs w:val="32"/>
        </w:rPr>
        <w:t>年度标准化教研室建设项目检查验收工作，启动实施教学团队建设（含标准化教研室建设项目），倡导教师组建教学研究共同体，有明确的学习主题，详细的学习计划，每学期不少于</w:t>
      </w:r>
      <w:r>
        <w:rPr>
          <w:rFonts w:ascii="仿宋_GB2312" w:eastAsia="仿宋_GB2312" w:cs="仿宋_GB2312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～</w:t>
      </w:r>
      <w:r>
        <w:rPr>
          <w:rFonts w:ascii="仿宋_GB2312" w:eastAsia="仿宋_GB2312" w:hAnsi="仿宋_GB2312" w:cs="仿宋_GB2312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次的活动，期末有活动总结和转化成果</w:t>
      </w:r>
      <w:r>
        <w:rPr>
          <w:rFonts w:ascii="仿宋_GB2312" w:eastAsia="仿宋_GB2312" w:cs="仿宋_GB2312" w:hint="eastAsia"/>
          <w:sz w:val="32"/>
          <w:szCs w:val="32"/>
        </w:rPr>
        <w:t>。（</w:t>
      </w:r>
      <w:r>
        <w:rPr>
          <w:rFonts w:ascii="仿宋_GB2312" w:eastAsia="仿宋_GB2312" w:cs="仿宋_GB2312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 w:rsidP="00574BAD">
      <w:pPr>
        <w:spacing w:line="52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18.</w:t>
      </w:r>
      <w:r>
        <w:rPr>
          <w:rFonts w:ascii="仿宋_GB2312" w:eastAsia="仿宋_GB2312" w:cs="仿宋_GB2312" w:hint="eastAsia"/>
          <w:sz w:val="32"/>
          <w:szCs w:val="32"/>
        </w:rPr>
        <w:t>开展庆祝第</w:t>
      </w:r>
      <w:r>
        <w:rPr>
          <w:rFonts w:ascii="仿宋_GB2312" w:eastAsia="仿宋_GB2312" w:cs="仿宋_GB2312"/>
          <w:sz w:val="32"/>
          <w:szCs w:val="32"/>
        </w:rPr>
        <w:t>33</w:t>
      </w:r>
      <w:r>
        <w:rPr>
          <w:rFonts w:ascii="仿宋_GB2312" w:eastAsia="仿宋_GB2312" w:cs="仿宋_GB2312" w:hint="eastAsia"/>
          <w:sz w:val="32"/>
          <w:szCs w:val="32"/>
        </w:rPr>
        <w:t>届教师节系列活动。进一步调动广大教师教书育人的积极性和创造性，大力营造尊师重教的浓厚氛围。（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p w:rsidR="00B65ED4" w:rsidRDefault="00B65ED4">
      <w:pPr>
        <w:spacing w:line="520" w:lineRule="exact"/>
      </w:pPr>
      <w:r>
        <w:rPr>
          <w:rFonts w:ascii="仿宋_GB2312" w:eastAsia="仿宋_GB2312" w:cs="仿宋_GB2312"/>
          <w:sz w:val="32"/>
          <w:szCs w:val="32"/>
        </w:rPr>
        <w:t xml:space="preserve">    19.</w:t>
      </w:r>
      <w:r>
        <w:rPr>
          <w:rFonts w:ascii="仿宋_GB2312" w:eastAsia="仿宋_GB2312" w:cs="仿宋_GB2312" w:hint="eastAsia"/>
          <w:sz w:val="32"/>
          <w:szCs w:val="32"/>
        </w:rPr>
        <w:t>着力加强语言文字工作。实施好语言文字“十三五”发展规划，进一步加强青海大学普通话测试站日常管理，为师生提供普通话测试服务，组织举办第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ascii="仿宋_GB2312" w:eastAsia="仿宋_GB2312" w:cs="仿宋_GB2312" w:hint="eastAsia"/>
          <w:sz w:val="32"/>
          <w:szCs w:val="32"/>
        </w:rPr>
        <w:t>届全国普通话宣传周活动。（</w:t>
      </w: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</w:rPr>
        <w:t>月、</w:t>
      </w:r>
      <w:r>
        <w:rPr>
          <w:rFonts w:ascii="仿宋_GB2312" w:eastAsia="仿宋_GB2312" w:cs="仿宋_GB2312"/>
          <w:sz w:val="32"/>
          <w:szCs w:val="32"/>
        </w:rPr>
        <w:t>10</w:t>
      </w:r>
      <w:r>
        <w:rPr>
          <w:rFonts w:ascii="仿宋_GB2312" w:eastAsia="仿宋_GB2312" w:cs="仿宋_GB2312" w:hint="eastAsia"/>
          <w:sz w:val="32"/>
          <w:szCs w:val="32"/>
        </w:rPr>
        <w:t>月）</w:t>
      </w:r>
    </w:p>
    <w:sectPr w:rsidR="00B65ED4" w:rsidSect="00B65ED4">
      <w:pgSz w:w="11906" w:h="16838"/>
      <w:pgMar w:top="1440" w:right="1800" w:bottom="1440" w:left="1800" w:header="851" w:footer="992" w:gutter="0"/>
      <w:cols w:space="720"/>
      <w:docGrid w:type="lines" w:linePitch="312"/>
      <w:sectPrChange w:id="4" w:author="Lenovo User" w:date="2017-03-30T14:57:00Z">
        <w:sectPr w:rsidR="00B65ED4" w:rsidSect="00B65ED4">
          <w:pgSz w:w="12240" w:h="15840"/>
          <w:cols w:space="425"/>
        </w:sectPr>
      </w:sectPrChange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fullPage" w:percent="57"/>
  <w:embedSystemFonts/>
  <w:bordersDoNotSurroundHeader/>
  <w:bordersDoNotSurroundFooter/>
  <w:trackRevision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16C"/>
    <w:rsid w:val="0003224C"/>
    <w:rsid w:val="00036C26"/>
    <w:rsid w:val="000468E1"/>
    <w:rsid w:val="00055654"/>
    <w:rsid w:val="00057419"/>
    <w:rsid w:val="00096757"/>
    <w:rsid w:val="000F2DC7"/>
    <w:rsid w:val="000F4057"/>
    <w:rsid w:val="0013032D"/>
    <w:rsid w:val="001371F1"/>
    <w:rsid w:val="00145E93"/>
    <w:rsid w:val="0015503E"/>
    <w:rsid w:val="001A4AA9"/>
    <w:rsid w:val="001B0E3A"/>
    <w:rsid w:val="001C4A81"/>
    <w:rsid w:val="001D3AE7"/>
    <w:rsid w:val="001D66BE"/>
    <w:rsid w:val="0022332D"/>
    <w:rsid w:val="00254A05"/>
    <w:rsid w:val="002577B1"/>
    <w:rsid w:val="002623FF"/>
    <w:rsid w:val="00273376"/>
    <w:rsid w:val="0027447E"/>
    <w:rsid w:val="002755D4"/>
    <w:rsid w:val="002802D2"/>
    <w:rsid w:val="00287122"/>
    <w:rsid w:val="002927E1"/>
    <w:rsid w:val="00297788"/>
    <w:rsid w:val="002B1AD6"/>
    <w:rsid w:val="002C4ECA"/>
    <w:rsid w:val="002E4EF0"/>
    <w:rsid w:val="002F5FFE"/>
    <w:rsid w:val="002F72AA"/>
    <w:rsid w:val="00322E7F"/>
    <w:rsid w:val="00336663"/>
    <w:rsid w:val="0033739A"/>
    <w:rsid w:val="0034690D"/>
    <w:rsid w:val="003610F9"/>
    <w:rsid w:val="003675EC"/>
    <w:rsid w:val="00375761"/>
    <w:rsid w:val="003819C7"/>
    <w:rsid w:val="00396D82"/>
    <w:rsid w:val="003C029A"/>
    <w:rsid w:val="003C107E"/>
    <w:rsid w:val="003C142F"/>
    <w:rsid w:val="003C24FF"/>
    <w:rsid w:val="003D49F4"/>
    <w:rsid w:val="004166CE"/>
    <w:rsid w:val="00430183"/>
    <w:rsid w:val="00435F4F"/>
    <w:rsid w:val="00443825"/>
    <w:rsid w:val="00446B88"/>
    <w:rsid w:val="004626E8"/>
    <w:rsid w:val="00463B27"/>
    <w:rsid w:val="004675C9"/>
    <w:rsid w:val="004E3287"/>
    <w:rsid w:val="004E4D80"/>
    <w:rsid w:val="005034AC"/>
    <w:rsid w:val="00526BF7"/>
    <w:rsid w:val="00532088"/>
    <w:rsid w:val="005322DB"/>
    <w:rsid w:val="005401F9"/>
    <w:rsid w:val="0055048B"/>
    <w:rsid w:val="00574BAD"/>
    <w:rsid w:val="005C0449"/>
    <w:rsid w:val="005C7056"/>
    <w:rsid w:val="005E5845"/>
    <w:rsid w:val="005F0345"/>
    <w:rsid w:val="005F7127"/>
    <w:rsid w:val="006507EC"/>
    <w:rsid w:val="00683632"/>
    <w:rsid w:val="00690D3B"/>
    <w:rsid w:val="006C1806"/>
    <w:rsid w:val="006D24EA"/>
    <w:rsid w:val="006D59DF"/>
    <w:rsid w:val="006F4BBE"/>
    <w:rsid w:val="007149F6"/>
    <w:rsid w:val="00730219"/>
    <w:rsid w:val="00761EB3"/>
    <w:rsid w:val="00764AE5"/>
    <w:rsid w:val="007B61C3"/>
    <w:rsid w:val="007D65A3"/>
    <w:rsid w:val="007D68B7"/>
    <w:rsid w:val="007E2148"/>
    <w:rsid w:val="00813E8E"/>
    <w:rsid w:val="0086519B"/>
    <w:rsid w:val="00895907"/>
    <w:rsid w:val="008C4672"/>
    <w:rsid w:val="008D256B"/>
    <w:rsid w:val="00931ED9"/>
    <w:rsid w:val="009356C7"/>
    <w:rsid w:val="009606D9"/>
    <w:rsid w:val="00962803"/>
    <w:rsid w:val="00965083"/>
    <w:rsid w:val="00965D02"/>
    <w:rsid w:val="00973CC3"/>
    <w:rsid w:val="00976C54"/>
    <w:rsid w:val="009900EF"/>
    <w:rsid w:val="00990912"/>
    <w:rsid w:val="009926BC"/>
    <w:rsid w:val="009E4BB2"/>
    <w:rsid w:val="00A05C66"/>
    <w:rsid w:val="00A6337E"/>
    <w:rsid w:val="00AA28FA"/>
    <w:rsid w:val="00B1240B"/>
    <w:rsid w:val="00B21BEC"/>
    <w:rsid w:val="00B57B36"/>
    <w:rsid w:val="00B65ED4"/>
    <w:rsid w:val="00C025B8"/>
    <w:rsid w:val="00C07879"/>
    <w:rsid w:val="00C27802"/>
    <w:rsid w:val="00C36D09"/>
    <w:rsid w:val="00C44E97"/>
    <w:rsid w:val="00C507C7"/>
    <w:rsid w:val="00C76BD7"/>
    <w:rsid w:val="00CA0EEB"/>
    <w:rsid w:val="00CC4AB8"/>
    <w:rsid w:val="00CD7D96"/>
    <w:rsid w:val="00D0150E"/>
    <w:rsid w:val="00D1016C"/>
    <w:rsid w:val="00D31C18"/>
    <w:rsid w:val="00D516F5"/>
    <w:rsid w:val="00D55E6C"/>
    <w:rsid w:val="00D81E57"/>
    <w:rsid w:val="00DA7540"/>
    <w:rsid w:val="00E03090"/>
    <w:rsid w:val="00E311E8"/>
    <w:rsid w:val="00E67393"/>
    <w:rsid w:val="00E728FB"/>
    <w:rsid w:val="00E9728A"/>
    <w:rsid w:val="00EA42F7"/>
    <w:rsid w:val="00EA7525"/>
    <w:rsid w:val="00EA7EA9"/>
    <w:rsid w:val="00EC356D"/>
    <w:rsid w:val="00EC5075"/>
    <w:rsid w:val="00EC54BB"/>
    <w:rsid w:val="00EC5A91"/>
    <w:rsid w:val="00EE6789"/>
    <w:rsid w:val="00F00AF8"/>
    <w:rsid w:val="00F27782"/>
    <w:rsid w:val="00F67237"/>
    <w:rsid w:val="00F73A6B"/>
    <w:rsid w:val="00F806A9"/>
    <w:rsid w:val="00F80D62"/>
    <w:rsid w:val="00FC168F"/>
    <w:rsid w:val="00FC507C"/>
    <w:rsid w:val="00FE3742"/>
    <w:rsid w:val="00FF3507"/>
    <w:rsid w:val="01001B66"/>
    <w:rsid w:val="01043C0E"/>
    <w:rsid w:val="010953A1"/>
    <w:rsid w:val="010C0545"/>
    <w:rsid w:val="011C648D"/>
    <w:rsid w:val="012104EA"/>
    <w:rsid w:val="012355F0"/>
    <w:rsid w:val="01287101"/>
    <w:rsid w:val="01304A6D"/>
    <w:rsid w:val="013A1180"/>
    <w:rsid w:val="014364A0"/>
    <w:rsid w:val="0158596D"/>
    <w:rsid w:val="0160034F"/>
    <w:rsid w:val="016037AE"/>
    <w:rsid w:val="016347D7"/>
    <w:rsid w:val="0167732E"/>
    <w:rsid w:val="016E2B68"/>
    <w:rsid w:val="017A56A9"/>
    <w:rsid w:val="0183728A"/>
    <w:rsid w:val="01852FBD"/>
    <w:rsid w:val="01907D62"/>
    <w:rsid w:val="01A178E4"/>
    <w:rsid w:val="01A20004"/>
    <w:rsid w:val="01A70A4E"/>
    <w:rsid w:val="01A86955"/>
    <w:rsid w:val="01B41172"/>
    <w:rsid w:val="01BA51E5"/>
    <w:rsid w:val="01C309F7"/>
    <w:rsid w:val="01C52551"/>
    <w:rsid w:val="01C85747"/>
    <w:rsid w:val="01DA2D60"/>
    <w:rsid w:val="01DB7918"/>
    <w:rsid w:val="01F0403A"/>
    <w:rsid w:val="01F178BE"/>
    <w:rsid w:val="01FF5131"/>
    <w:rsid w:val="02086FC9"/>
    <w:rsid w:val="020E51DC"/>
    <w:rsid w:val="02102371"/>
    <w:rsid w:val="02132A29"/>
    <w:rsid w:val="02184EFE"/>
    <w:rsid w:val="02262316"/>
    <w:rsid w:val="022D66A7"/>
    <w:rsid w:val="023006A7"/>
    <w:rsid w:val="02320327"/>
    <w:rsid w:val="02331CC4"/>
    <w:rsid w:val="023B7705"/>
    <w:rsid w:val="023C4833"/>
    <w:rsid w:val="023C66B8"/>
    <w:rsid w:val="023C73D2"/>
    <w:rsid w:val="02465D65"/>
    <w:rsid w:val="02491FCE"/>
    <w:rsid w:val="02494FBB"/>
    <w:rsid w:val="0252665D"/>
    <w:rsid w:val="02585199"/>
    <w:rsid w:val="025B1B72"/>
    <w:rsid w:val="026D5C3B"/>
    <w:rsid w:val="026D63DE"/>
    <w:rsid w:val="02853006"/>
    <w:rsid w:val="02890D36"/>
    <w:rsid w:val="028A395F"/>
    <w:rsid w:val="02926155"/>
    <w:rsid w:val="029A6BF0"/>
    <w:rsid w:val="029B624B"/>
    <w:rsid w:val="029D0715"/>
    <w:rsid w:val="029E0CDB"/>
    <w:rsid w:val="029E5458"/>
    <w:rsid w:val="02A81EA0"/>
    <w:rsid w:val="02AD51D0"/>
    <w:rsid w:val="02B0552B"/>
    <w:rsid w:val="02B328DE"/>
    <w:rsid w:val="02B353FD"/>
    <w:rsid w:val="02B40008"/>
    <w:rsid w:val="02B64D72"/>
    <w:rsid w:val="02B86B10"/>
    <w:rsid w:val="02BE378E"/>
    <w:rsid w:val="02C544FC"/>
    <w:rsid w:val="02C97B57"/>
    <w:rsid w:val="02D02599"/>
    <w:rsid w:val="02D17E3E"/>
    <w:rsid w:val="02D866D7"/>
    <w:rsid w:val="02D94A1F"/>
    <w:rsid w:val="02F62AAB"/>
    <w:rsid w:val="02F63030"/>
    <w:rsid w:val="02F73468"/>
    <w:rsid w:val="02FF41F8"/>
    <w:rsid w:val="030D70E8"/>
    <w:rsid w:val="031A179C"/>
    <w:rsid w:val="032121AE"/>
    <w:rsid w:val="03245722"/>
    <w:rsid w:val="03252233"/>
    <w:rsid w:val="032B3F40"/>
    <w:rsid w:val="033373BD"/>
    <w:rsid w:val="033D1BBD"/>
    <w:rsid w:val="034B6875"/>
    <w:rsid w:val="0356048A"/>
    <w:rsid w:val="03595DF8"/>
    <w:rsid w:val="035C474C"/>
    <w:rsid w:val="035D7B5B"/>
    <w:rsid w:val="03675921"/>
    <w:rsid w:val="036D482C"/>
    <w:rsid w:val="036D4EEB"/>
    <w:rsid w:val="03772BBD"/>
    <w:rsid w:val="037F791B"/>
    <w:rsid w:val="03820F4E"/>
    <w:rsid w:val="03891B4C"/>
    <w:rsid w:val="03927E59"/>
    <w:rsid w:val="03970EF3"/>
    <w:rsid w:val="03A142DF"/>
    <w:rsid w:val="03AC0EED"/>
    <w:rsid w:val="03AD5615"/>
    <w:rsid w:val="03AE36EB"/>
    <w:rsid w:val="03B77229"/>
    <w:rsid w:val="03C029B2"/>
    <w:rsid w:val="03C255BA"/>
    <w:rsid w:val="03CC3A02"/>
    <w:rsid w:val="03CD61EA"/>
    <w:rsid w:val="03D34DCC"/>
    <w:rsid w:val="03E14F75"/>
    <w:rsid w:val="03E625AE"/>
    <w:rsid w:val="03E852D8"/>
    <w:rsid w:val="03E9547E"/>
    <w:rsid w:val="03ED49D6"/>
    <w:rsid w:val="03EE0542"/>
    <w:rsid w:val="03F73BA2"/>
    <w:rsid w:val="03FB2A2B"/>
    <w:rsid w:val="040111B0"/>
    <w:rsid w:val="04036024"/>
    <w:rsid w:val="040611B7"/>
    <w:rsid w:val="040D66DD"/>
    <w:rsid w:val="041A1541"/>
    <w:rsid w:val="041C4E00"/>
    <w:rsid w:val="041E6434"/>
    <w:rsid w:val="04253FDA"/>
    <w:rsid w:val="04284AA8"/>
    <w:rsid w:val="042F236B"/>
    <w:rsid w:val="0436710E"/>
    <w:rsid w:val="043A06FC"/>
    <w:rsid w:val="043A3F7F"/>
    <w:rsid w:val="043E22E6"/>
    <w:rsid w:val="044A544E"/>
    <w:rsid w:val="04525955"/>
    <w:rsid w:val="04555243"/>
    <w:rsid w:val="045768E7"/>
    <w:rsid w:val="045C66B2"/>
    <w:rsid w:val="045E5CE1"/>
    <w:rsid w:val="04606B8D"/>
    <w:rsid w:val="046515A9"/>
    <w:rsid w:val="046F536D"/>
    <w:rsid w:val="04716658"/>
    <w:rsid w:val="0473320E"/>
    <w:rsid w:val="047A03B1"/>
    <w:rsid w:val="04834218"/>
    <w:rsid w:val="04834765"/>
    <w:rsid w:val="0484789B"/>
    <w:rsid w:val="04862D7A"/>
    <w:rsid w:val="04884273"/>
    <w:rsid w:val="0491110B"/>
    <w:rsid w:val="04946280"/>
    <w:rsid w:val="0497709C"/>
    <w:rsid w:val="04B270C1"/>
    <w:rsid w:val="04BA5545"/>
    <w:rsid w:val="04BD5452"/>
    <w:rsid w:val="04BF390B"/>
    <w:rsid w:val="04C658EA"/>
    <w:rsid w:val="04C837E3"/>
    <w:rsid w:val="04C975E5"/>
    <w:rsid w:val="04D14834"/>
    <w:rsid w:val="04D253F8"/>
    <w:rsid w:val="04D642E5"/>
    <w:rsid w:val="04D85410"/>
    <w:rsid w:val="04E62991"/>
    <w:rsid w:val="04E81B1A"/>
    <w:rsid w:val="04E8539D"/>
    <w:rsid w:val="04EF3B82"/>
    <w:rsid w:val="04F2372E"/>
    <w:rsid w:val="04FA1586"/>
    <w:rsid w:val="05067B21"/>
    <w:rsid w:val="05087E50"/>
    <w:rsid w:val="050C1B30"/>
    <w:rsid w:val="050F72E3"/>
    <w:rsid w:val="051E41F2"/>
    <w:rsid w:val="05292583"/>
    <w:rsid w:val="052C73BC"/>
    <w:rsid w:val="052D051E"/>
    <w:rsid w:val="05344197"/>
    <w:rsid w:val="05380EB3"/>
    <w:rsid w:val="053E2528"/>
    <w:rsid w:val="054B1D6F"/>
    <w:rsid w:val="055424CE"/>
    <w:rsid w:val="05750484"/>
    <w:rsid w:val="05761045"/>
    <w:rsid w:val="05773A14"/>
    <w:rsid w:val="057C19F8"/>
    <w:rsid w:val="057D3B27"/>
    <w:rsid w:val="057F423B"/>
    <w:rsid w:val="05802F92"/>
    <w:rsid w:val="05835F52"/>
    <w:rsid w:val="05837DF0"/>
    <w:rsid w:val="0586337E"/>
    <w:rsid w:val="05866B96"/>
    <w:rsid w:val="058A4BA6"/>
    <w:rsid w:val="05944E62"/>
    <w:rsid w:val="05952F37"/>
    <w:rsid w:val="05954E61"/>
    <w:rsid w:val="05972BB7"/>
    <w:rsid w:val="05B34C1B"/>
    <w:rsid w:val="05B5126E"/>
    <w:rsid w:val="05B70EED"/>
    <w:rsid w:val="05BD6F0D"/>
    <w:rsid w:val="05CC0E93"/>
    <w:rsid w:val="05CC49A0"/>
    <w:rsid w:val="05CC560F"/>
    <w:rsid w:val="05D31E1A"/>
    <w:rsid w:val="05D639A0"/>
    <w:rsid w:val="05E56F65"/>
    <w:rsid w:val="05E76BED"/>
    <w:rsid w:val="05EA03F3"/>
    <w:rsid w:val="05ED35C6"/>
    <w:rsid w:val="05FD56D0"/>
    <w:rsid w:val="060239F7"/>
    <w:rsid w:val="06066027"/>
    <w:rsid w:val="060D18FC"/>
    <w:rsid w:val="060E1A1F"/>
    <w:rsid w:val="062A13E7"/>
    <w:rsid w:val="062D43AF"/>
    <w:rsid w:val="062E6338"/>
    <w:rsid w:val="06385FC4"/>
    <w:rsid w:val="06427059"/>
    <w:rsid w:val="064670A9"/>
    <w:rsid w:val="06581FF7"/>
    <w:rsid w:val="06670B67"/>
    <w:rsid w:val="066823A1"/>
    <w:rsid w:val="066D2DF9"/>
    <w:rsid w:val="066F069C"/>
    <w:rsid w:val="066F63DA"/>
    <w:rsid w:val="06712987"/>
    <w:rsid w:val="067907E0"/>
    <w:rsid w:val="067B1E17"/>
    <w:rsid w:val="06840641"/>
    <w:rsid w:val="06844DBE"/>
    <w:rsid w:val="068B65D1"/>
    <w:rsid w:val="068F69D2"/>
    <w:rsid w:val="069227DA"/>
    <w:rsid w:val="069B49E3"/>
    <w:rsid w:val="06A01ABE"/>
    <w:rsid w:val="06AA135C"/>
    <w:rsid w:val="06BB7496"/>
    <w:rsid w:val="06BC1E55"/>
    <w:rsid w:val="06C510AB"/>
    <w:rsid w:val="06C90F4A"/>
    <w:rsid w:val="06D943E1"/>
    <w:rsid w:val="06DB57CD"/>
    <w:rsid w:val="06E20576"/>
    <w:rsid w:val="06F05772"/>
    <w:rsid w:val="06F253F2"/>
    <w:rsid w:val="07065C79"/>
    <w:rsid w:val="07086E99"/>
    <w:rsid w:val="071C1AB9"/>
    <w:rsid w:val="071F3B95"/>
    <w:rsid w:val="07223598"/>
    <w:rsid w:val="07256C8C"/>
    <w:rsid w:val="07277E4A"/>
    <w:rsid w:val="07311F51"/>
    <w:rsid w:val="07434BE5"/>
    <w:rsid w:val="074C3C23"/>
    <w:rsid w:val="075C27E0"/>
    <w:rsid w:val="0760211E"/>
    <w:rsid w:val="07677852"/>
    <w:rsid w:val="076D2BCC"/>
    <w:rsid w:val="07751F43"/>
    <w:rsid w:val="077A683C"/>
    <w:rsid w:val="077C4DAE"/>
    <w:rsid w:val="077E7408"/>
    <w:rsid w:val="07880764"/>
    <w:rsid w:val="07886BEA"/>
    <w:rsid w:val="078A686A"/>
    <w:rsid w:val="07904E7F"/>
    <w:rsid w:val="07944BFB"/>
    <w:rsid w:val="079F680F"/>
    <w:rsid w:val="07AA0D3A"/>
    <w:rsid w:val="07AE4AAE"/>
    <w:rsid w:val="07B66CEB"/>
    <w:rsid w:val="07BB53C7"/>
    <w:rsid w:val="07BC5E67"/>
    <w:rsid w:val="07BF4B46"/>
    <w:rsid w:val="07C37890"/>
    <w:rsid w:val="07C82D94"/>
    <w:rsid w:val="07CF5240"/>
    <w:rsid w:val="07D77332"/>
    <w:rsid w:val="07DB4025"/>
    <w:rsid w:val="07DF0035"/>
    <w:rsid w:val="07DF75F9"/>
    <w:rsid w:val="07EB560A"/>
    <w:rsid w:val="07F43C40"/>
    <w:rsid w:val="07F54550"/>
    <w:rsid w:val="07F6721E"/>
    <w:rsid w:val="08085C04"/>
    <w:rsid w:val="080B3EC5"/>
    <w:rsid w:val="08161CD1"/>
    <w:rsid w:val="08194942"/>
    <w:rsid w:val="081F3862"/>
    <w:rsid w:val="082075C9"/>
    <w:rsid w:val="082B1C77"/>
    <w:rsid w:val="082E2E41"/>
    <w:rsid w:val="082F5EC0"/>
    <w:rsid w:val="0832250C"/>
    <w:rsid w:val="08335BAA"/>
    <w:rsid w:val="08377C87"/>
    <w:rsid w:val="08392300"/>
    <w:rsid w:val="08426019"/>
    <w:rsid w:val="08471533"/>
    <w:rsid w:val="084D7C2D"/>
    <w:rsid w:val="085225E5"/>
    <w:rsid w:val="0857273B"/>
    <w:rsid w:val="08611A96"/>
    <w:rsid w:val="0862434F"/>
    <w:rsid w:val="086318A0"/>
    <w:rsid w:val="086C26E0"/>
    <w:rsid w:val="086E5697"/>
    <w:rsid w:val="08773978"/>
    <w:rsid w:val="08822685"/>
    <w:rsid w:val="088C0A16"/>
    <w:rsid w:val="088E0696"/>
    <w:rsid w:val="08977576"/>
    <w:rsid w:val="089B5536"/>
    <w:rsid w:val="08AC48A1"/>
    <w:rsid w:val="08AE69CD"/>
    <w:rsid w:val="08B037A4"/>
    <w:rsid w:val="08B325A7"/>
    <w:rsid w:val="08B84D5E"/>
    <w:rsid w:val="08BB5697"/>
    <w:rsid w:val="08C330EF"/>
    <w:rsid w:val="08C52D6F"/>
    <w:rsid w:val="08C5417B"/>
    <w:rsid w:val="08D87341"/>
    <w:rsid w:val="08DC4691"/>
    <w:rsid w:val="08DE5868"/>
    <w:rsid w:val="08E35E48"/>
    <w:rsid w:val="08E369E5"/>
    <w:rsid w:val="08E510A5"/>
    <w:rsid w:val="08EB5842"/>
    <w:rsid w:val="08F208EA"/>
    <w:rsid w:val="08F32798"/>
    <w:rsid w:val="08FA104A"/>
    <w:rsid w:val="08FA313F"/>
    <w:rsid w:val="08FA460F"/>
    <w:rsid w:val="090017A5"/>
    <w:rsid w:val="09043B58"/>
    <w:rsid w:val="090F576C"/>
    <w:rsid w:val="09143238"/>
    <w:rsid w:val="091A3AFD"/>
    <w:rsid w:val="091B377D"/>
    <w:rsid w:val="092D0BA4"/>
    <w:rsid w:val="09416AC5"/>
    <w:rsid w:val="09467E45"/>
    <w:rsid w:val="09493C52"/>
    <w:rsid w:val="095B7DEA"/>
    <w:rsid w:val="09630874"/>
    <w:rsid w:val="0964077B"/>
    <w:rsid w:val="0972418C"/>
    <w:rsid w:val="09833052"/>
    <w:rsid w:val="09926C3F"/>
    <w:rsid w:val="09937C08"/>
    <w:rsid w:val="09991DE7"/>
    <w:rsid w:val="099D0853"/>
    <w:rsid w:val="09B207F9"/>
    <w:rsid w:val="09C04DC0"/>
    <w:rsid w:val="09C74F1B"/>
    <w:rsid w:val="09C94B9B"/>
    <w:rsid w:val="09D32F2C"/>
    <w:rsid w:val="09D50F7A"/>
    <w:rsid w:val="09D86105"/>
    <w:rsid w:val="09DA00EE"/>
    <w:rsid w:val="09DD4961"/>
    <w:rsid w:val="09DE12BD"/>
    <w:rsid w:val="09DE1FC2"/>
    <w:rsid w:val="09F93BE8"/>
    <w:rsid w:val="0A0E3FC3"/>
    <w:rsid w:val="0A164D31"/>
    <w:rsid w:val="0A1E0070"/>
    <w:rsid w:val="0A2055A9"/>
    <w:rsid w:val="0A255DD1"/>
    <w:rsid w:val="0A351CCC"/>
    <w:rsid w:val="0A3861E7"/>
    <w:rsid w:val="0A3D607D"/>
    <w:rsid w:val="0A4038E0"/>
    <w:rsid w:val="0A4214C3"/>
    <w:rsid w:val="0A4527BF"/>
    <w:rsid w:val="0A466C01"/>
    <w:rsid w:val="0A476155"/>
    <w:rsid w:val="0A5A4E20"/>
    <w:rsid w:val="0A5E1878"/>
    <w:rsid w:val="0A65543A"/>
    <w:rsid w:val="0A675E5E"/>
    <w:rsid w:val="0A7772DC"/>
    <w:rsid w:val="0A811EFD"/>
    <w:rsid w:val="0A84100D"/>
    <w:rsid w:val="0A846870"/>
    <w:rsid w:val="0A886DB1"/>
    <w:rsid w:val="0A8C26DA"/>
    <w:rsid w:val="0A903CEE"/>
    <w:rsid w:val="0A926F15"/>
    <w:rsid w:val="0A960A6B"/>
    <w:rsid w:val="0A97102C"/>
    <w:rsid w:val="0AA12680"/>
    <w:rsid w:val="0AAC0A11"/>
    <w:rsid w:val="0AB66DA2"/>
    <w:rsid w:val="0ACD69C7"/>
    <w:rsid w:val="0ACF3C35"/>
    <w:rsid w:val="0AD84D58"/>
    <w:rsid w:val="0AE16E68"/>
    <w:rsid w:val="0AE77A25"/>
    <w:rsid w:val="0AE96C43"/>
    <w:rsid w:val="0AF44AB7"/>
    <w:rsid w:val="0AF507B9"/>
    <w:rsid w:val="0AF8308E"/>
    <w:rsid w:val="0B02141F"/>
    <w:rsid w:val="0B0703CB"/>
    <w:rsid w:val="0B0A43BB"/>
    <w:rsid w:val="0B134C82"/>
    <w:rsid w:val="0B1957C1"/>
    <w:rsid w:val="0B2367D5"/>
    <w:rsid w:val="0B243B52"/>
    <w:rsid w:val="0B2A4141"/>
    <w:rsid w:val="0B3815CD"/>
    <w:rsid w:val="0B393AF8"/>
    <w:rsid w:val="0B4032DA"/>
    <w:rsid w:val="0B457D49"/>
    <w:rsid w:val="0B566408"/>
    <w:rsid w:val="0B657E3F"/>
    <w:rsid w:val="0B6A3750"/>
    <w:rsid w:val="0B6D5B03"/>
    <w:rsid w:val="0B6F4278"/>
    <w:rsid w:val="0B7A4561"/>
    <w:rsid w:val="0B7C4D8C"/>
    <w:rsid w:val="0B8528F2"/>
    <w:rsid w:val="0B904506"/>
    <w:rsid w:val="0B976C62"/>
    <w:rsid w:val="0B9A2898"/>
    <w:rsid w:val="0BA352FE"/>
    <w:rsid w:val="0BAB2C6B"/>
    <w:rsid w:val="0BAD63EF"/>
    <w:rsid w:val="0BAE5287"/>
    <w:rsid w:val="0BB0283D"/>
    <w:rsid w:val="0BB61EB4"/>
    <w:rsid w:val="0BC42803"/>
    <w:rsid w:val="0BC57649"/>
    <w:rsid w:val="0BC702E3"/>
    <w:rsid w:val="0BC76BDF"/>
    <w:rsid w:val="0BC812AA"/>
    <w:rsid w:val="0BCA3EDB"/>
    <w:rsid w:val="0BCF58D8"/>
    <w:rsid w:val="0BDB654C"/>
    <w:rsid w:val="0BDC3301"/>
    <w:rsid w:val="0BDC6B84"/>
    <w:rsid w:val="0BE47415"/>
    <w:rsid w:val="0BE74F15"/>
    <w:rsid w:val="0BF32E27"/>
    <w:rsid w:val="0BF72E73"/>
    <w:rsid w:val="0BFE682C"/>
    <w:rsid w:val="0C13125D"/>
    <w:rsid w:val="0C217F72"/>
    <w:rsid w:val="0C27394F"/>
    <w:rsid w:val="0C281202"/>
    <w:rsid w:val="0C3B1689"/>
    <w:rsid w:val="0C3D5924"/>
    <w:rsid w:val="0C40074F"/>
    <w:rsid w:val="0C53670D"/>
    <w:rsid w:val="0C541CC6"/>
    <w:rsid w:val="0C581E7A"/>
    <w:rsid w:val="0C5C2E27"/>
    <w:rsid w:val="0C5D757A"/>
    <w:rsid w:val="0C623DCE"/>
    <w:rsid w:val="0C6326C5"/>
    <w:rsid w:val="0C644657"/>
    <w:rsid w:val="0C691C6B"/>
    <w:rsid w:val="0C747FFC"/>
    <w:rsid w:val="0C7D76A6"/>
    <w:rsid w:val="0C7F638D"/>
    <w:rsid w:val="0C820751"/>
    <w:rsid w:val="0C855B37"/>
    <w:rsid w:val="0C89471E"/>
    <w:rsid w:val="0C957BF1"/>
    <w:rsid w:val="0CA04344"/>
    <w:rsid w:val="0CA071F2"/>
    <w:rsid w:val="0CA46A25"/>
    <w:rsid w:val="0CA748A4"/>
    <w:rsid w:val="0CB67D5F"/>
    <w:rsid w:val="0CB7088B"/>
    <w:rsid w:val="0CC0267A"/>
    <w:rsid w:val="0CC06DF7"/>
    <w:rsid w:val="0CCB0A0B"/>
    <w:rsid w:val="0CD55F6F"/>
    <w:rsid w:val="0CDA3EBF"/>
    <w:rsid w:val="0CE0512D"/>
    <w:rsid w:val="0CEB6D41"/>
    <w:rsid w:val="0CEC4C62"/>
    <w:rsid w:val="0CF0217F"/>
    <w:rsid w:val="0CF550D2"/>
    <w:rsid w:val="0CF74D52"/>
    <w:rsid w:val="0CF83AD4"/>
    <w:rsid w:val="0CFA6C0C"/>
    <w:rsid w:val="0D0230E3"/>
    <w:rsid w:val="0D0418D8"/>
    <w:rsid w:val="0D100F8C"/>
    <w:rsid w:val="0D173089"/>
    <w:rsid w:val="0D1B3156"/>
    <w:rsid w:val="0D1D3133"/>
    <w:rsid w:val="0D22141A"/>
    <w:rsid w:val="0D226827"/>
    <w:rsid w:val="0D294278"/>
    <w:rsid w:val="0D2C77AB"/>
    <w:rsid w:val="0D335455"/>
    <w:rsid w:val="0D375B3C"/>
    <w:rsid w:val="0D3A76F7"/>
    <w:rsid w:val="0D3F6374"/>
    <w:rsid w:val="0D4C5AE1"/>
    <w:rsid w:val="0D4D7596"/>
    <w:rsid w:val="0D537BA0"/>
    <w:rsid w:val="0D583AF2"/>
    <w:rsid w:val="0D781E29"/>
    <w:rsid w:val="0D81130B"/>
    <w:rsid w:val="0D815199"/>
    <w:rsid w:val="0D894DE0"/>
    <w:rsid w:val="0D8C4942"/>
    <w:rsid w:val="0D8D654B"/>
    <w:rsid w:val="0D8F61CA"/>
    <w:rsid w:val="0D91684C"/>
    <w:rsid w:val="0D953916"/>
    <w:rsid w:val="0D955FE2"/>
    <w:rsid w:val="0D990D67"/>
    <w:rsid w:val="0D99627F"/>
    <w:rsid w:val="0D9B4E7F"/>
    <w:rsid w:val="0DA332E0"/>
    <w:rsid w:val="0DA46170"/>
    <w:rsid w:val="0DA601C5"/>
    <w:rsid w:val="0DAE7580"/>
    <w:rsid w:val="0DC444A6"/>
    <w:rsid w:val="0DC57E63"/>
    <w:rsid w:val="0DC60B19"/>
    <w:rsid w:val="0DCD4B64"/>
    <w:rsid w:val="0DD264D9"/>
    <w:rsid w:val="0DD41D30"/>
    <w:rsid w:val="0DD460EB"/>
    <w:rsid w:val="0DD52EAB"/>
    <w:rsid w:val="0DDC5ADF"/>
    <w:rsid w:val="0DE13B1F"/>
    <w:rsid w:val="0DE46F59"/>
    <w:rsid w:val="0DE976C2"/>
    <w:rsid w:val="0DF04F6A"/>
    <w:rsid w:val="0DF165AA"/>
    <w:rsid w:val="0DF314A5"/>
    <w:rsid w:val="0DFB6B7F"/>
    <w:rsid w:val="0E001320"/>
    <w:rsid w:val="0E064F10"/>
    <w:rsid w:val="0E0C43B7"/>
    <w:rsid w:val="0E1032A1"/>
    <w:rsid w:val="0E134A3D"/>
    <w:rsid w:val="0E16243F"/>
    <w:rsid w:val="0E1B4EB5"/>
    <w:rsid w:val="0E2038B9"/>
    <w:rsid w:val="0E263246"/>
    <w:rsid w:val="0E283449"/>
    <w:rsid w:val="0E2D406B"/>
    <w:rsid w:val="0E3015D7"/>
    <w:rsid w:val="0E38240E"/>
    <w:rsid w:val="0E3B7968"/>
    <w:rsid w:val="0E3F0A33"/>
    <w:rsid w:val="0E412906"/>
    <w:rsid w:val="0E475979"/>
    <w:rsid w:val="0E4B006B"/>
    <w:rsid w:val="0E523D0A"/>
    <w:rsid w:val="0E554B34"/>
    <w:rsid w:val="0E5A49BC"/>
    <w:rsid w:val="0E5E0787"/>
    <w:rsid w:val="0E6D68E5"/>
    <w:rsid w:val="0E722040"/>
    <w:rsid w:val="0E760C28"/>
    <w:rsid w:val="0E7751B3"/>
    <w:rsid w:val="0E7A5704"/>
    <w:rsid w:val="0E7D3C55"/>
    <w:rsid w:val="0E82771C"/>
    <w:rsid w:val="0E9066F0"/>
    <w:rsid w:val="0E920377"/>
    <w:rsid w:val="0E9A27E9"/>
    <w:rsid w:val="0E9B079E"/>
    <w:rsid w:val="0EA84719"/>
    <w:rsid w:val="0EBC266A"/>
    <w:rsid w:val="0EBE46BE"/>
    <w:rsid w:val="0EC926F1"/>
    <w:rsid w:val="0ED35C2E"/>
    <w:rsid w:val="0ED67D2B"/>
    <w:rsid w:val="0ED84D7E"/>
    <w:rsid w:val="0EDF1522"/>
    <w:rsid w:val="0EE443EB"/>
    <w:rsid w:val="0EE7281B"/>
    <w:rsid w:val="0EE82359"/>
    <w:rsid w:val="0EF242A3"/>
    <w:rsid w:val="0EF404C1"/>
    <w:rsid w:val="0EFF09AB"/>
    <w:rsid w:val="0EFF5127"/>
    <w:rsid w:val="0F0015FA"/>
    <w:rsid w:val="0F043408"/>
    <w:rsid w:val="0F0A6D3C"/>
    <w:rsid w:val="0F0F3EE6"/>
    <w:rsid w:val="0F103DA9"/>
    <w:rsid w:val="0F124079"/>
    <w:rsid w:val="0F1D4FA8"/>
    <w:rsid w:val="0F1F345E"/>
    <w:rsid w:val="0F2E09A0"/>
    <w:rsid w:val="0F370B66"/>
    <w:rsid w:val="0F411414"/>
    <w:rsid w:val="0F46561A"/>
    <w:rsid w:val="0F4E771F"/>
    <w:rsid w:val="0F53360D"/>
    <w:rsid w:val="0F542EE2"/>
    <w:rsid w:val="0F565B36"/>
    <w:rsid w:val="0F61774B"/>
    <w:rsid w:val="0F637C9A"/>
    <w:rsid w:val="0F640CF6"/>
    <w:rsid w:val="0F7F45C1"/>
    <w:rsid w:val="0F8B485B"/>
    <w:rsid w:val="0FA56D73"/>
    <w:rsid w:val="0FA61182"/>
    <w:rsid w:val="0FAD6545"/>
    <w:rsid w:val="0FB01FF8"/>
    <w:rsid w:val="0FB034BC"/>
    <w:rsid w:val="0FB6125D"/>
    <w:rsid w:val="0FB748D6"/>
    <w:rsid w:val="0FD32136"/>
    <w:rsid w:val="0FDC047D"/>
    <w:rsid w:val="0FE30C1D"/>
    <w:rsid w:val="0FE46D96"/>
    <w:rsid w:val="0FE61BD9"/>
    <w:rsid w:val="0FF01B1D"/>
    <w:rsid w:val="0FF90BC3"/>
    <w:rsid w:val="100030EB"/>
    <w:rsid w:val="100A5553"/>
    <w:rsid w:val="100D0D2B"/>
    <w:rsid w:val="10156980"/>
    <w:rsid w:val="101D3EDA"/>
    <w:rsid w:val="1023528A"/>
    <w:rsid w:val="10245D58"/>
    <w:rsid w:val="102564F4"/>
    <w:rsid w:val="102621E4"/>
    <w:rsid w:val="102D420B"/>
    <w:rsid w:val="1030329B"/>
    <w:rsid w:val="10357777"/>
    <w:rsid w:val="103A7C3D"/>
    <w:rsid w:val="103B748A"/>
    <w:rsid w:val="1040267F"/>
    <w:rsid w:val="10453240"/>
    <w:rsid w:val="104B2919"/>
    <w:rsid w:val="10540C60"/>
    <w:rsid w:val="105618F0"/>
    <w:rsid w:val="105A7962"/>
    <w:rsid w:val="106018D4"/>
    <w:rsid w:val="10655CF3"/>
    <w:rsid w:val="10677240"/>
    <w:rsid w:val="106E4844"/>
    <w:rsid w:val="10705587"/>
    <w:rsid w:val="10723DF6"/>
    <w:rsid w:val="1075717F"/>
    <w:rsid w:val="107A4830"/>
    <w:rsid w:val="107A5C99"/>
    <w:rsid w:val="10850DDE"/>
    <w:rsid w:val="10863CAA"/>
    <w:rsid w:val="108D561A"/>
    <w:rsid w:val="1091203B"/>
    <w:rsid w:val="109B03CC"/>
    <w:rsid w:val="109C3C4F"/>
    <w:rsid w:val="10A00E68"/>
    <w:rsid w:val="10A74B70"/>
    <w:rsid w:val="10B04B1B"/>
    <w:rsid w:val="10B31A5D"/>
    <w:rsid w:val="10B432A4"/>
    <w:rsid w:val="10BB6702"/>
    <w:rsid w:val="10BF00B0"/>
    <w:rsid w:val="10C365D7"/>
    <w:rsid w:val="10D37F69"/>
    <w:rsid w:val="10D820B6"/>
    <w:rsid w:val="10DA789C"/>
    <w:rsid w:val="10DD46B8"/>
    <w:rsid w:val="10EB0F6C"/>
    <w:rsid w:val="10F20DDB"/>
    <w:rsid w:val="10F2465E"/>
    <w:rsid w:val="10FC1B93"/>
    <w:rsid w:val="10FC7D87"/>
    <w:rsid w:val="10FD29EF"/>
    <w:rsid w:val="11037B25"/>
    <w:rsid w:val="11080D80"/>
    <w:rsid w:val="110C7B39"/>
    <w:rsid w:val="112B122F"/>
    <w:rsid w:val="112D3D71"/>
    <w:rsid w:val="11392E1C"/>
    <w:rsid w:val="113E3458"/>
    <w:rsid w:val="113E413C"/>
    <w:rsid w:val="114917E9"/>
    <w:rsid w:val="114F7A87"/>
    <w:rsid w:val="11512899"/>
    <w:rsid w:val="11526BF6"/>
    <w:rsid w:val="115D542D"/>
    <w:rsid w:val="115E178F"/>
    <w:rsid w:val="116410EB"/>
    <w:rsid w:val="11697B20"/>
    <w:rsid w:val="116B779F"/>
    <w:rsid w:val="11711AAD"/>
    <w:rsid w:val="11755B31"/>
    <w:rsid w:val="117836D1"/>
    <w:rsid w:val="11807745"/>
    <w:rsid w:val="11885E97"/>
    <w:rsid w:val="118B5AD6"/>
    <w:rsid w:val="119F2DB5"/>
    <w:rsid w:val="119F34BD"/>
    <w:rsid w:val="11AB3E0C"/>
    <w:rsid w:val="11B50424"/>
    <w:rsid w:val="11B5219D"/>
    <w:rsid w:val="11C0052E"/>
    <w:rsid w:val="11C0436C"/>
    <w:rsid w:val="11C9307C"/>
    <w:rsid w:val="11CB4F07"/>
    <w:rsid w:val="11CE7169"/>
    <w:rsid w:val="11CE7A4C"/>
    <w:rsid w:val="11D145CF"/>
    <w:rsid w:val="11DC7B5C"/>
    <w:rsid w:val="11E164E5"/>
    <w:rsid w:val="11F62C07"/>
    <w:rsid w:val="11F64D0B"/>
    <w:rsid w:val="11F6653C"/>
    <w:rsid w:val="12186BCC"/>
    <w:rsid w:val="12256F37"/>
    <w:rsid w:val="122D0B62"/>
    <w:rsid w:val="12380489"/>
    <w:rsid w:val="12435284"/>
    <w:rsid w:val="12527EEB"/>
    <w:rsid w:val="12591626"/>
    <w:rsid w:val="125B590C"/>
    <w:rsid w:val="125E7F33"/>
    <w:rsid w:val="12695A0F"/>
    <w:rsid w:val="126E4812"/>
    <w:rsid w:val="126F15CC"/>
    <w:rsid w:val="128D3452"/>
    <w:rsid w:val="128E0E40"/>
    <w:rsid w:val="128E407F"/>
    <w:rsid w:val="12995C93"/>
    <w:rsid w:val="129D7A0C"/>
    <w:rsid w:val="129F2D3C"/>
    <w:rsid w:val="129F78F4"/>
    <w:rsid w:val="12A33B0D"/>
    <w:rsid w:val="12A44024"/>
    <w:rsid w:val="12A52753"/>
    <w:rsid w:val="12AB07FF"/>
    <w:rsid w:val="12AC6E9A"/>
    <w:rsid w:val="12B02035"/>
    <w:rsid w:val="12C5595C"/>
    <w:rsid w:val="12C71498"/>
    <w:rsid w:val="12C90BA9"/>
    <w:rsid w:val="12D0036B"/>
    <w:rsid w:val="12D15BED"/>
    <w:rsid w:val="12E54A8E"/>
    <w:rsid w:val="12E60311"/>
    <w:rsid w:val="12E851A3"/>
    <w:rsid w:val="12F066A2"/>
    <w:rsid w:val="130B7ACB"/>
    <w:rsid w:val="130E14B1"/>
    <w:rsid w:val="13110DD5"/>
    <w:rsid w:val="13270D7A"/>
    <w:rsid w:val="132E65C1"/>
    <w:rsid w:val="132F5A15"/>
    <w:rsid w:val="134770B1"/>
    <w:rsid w:val="13533794"/>
    <w:rsid w:val="135350C1"/>
    <w:rsid w:val="13577E6B"/>
    <w:rsid w:val="135E3453"/>
    <w:rsid w:val="13737B75"/>
    <w:rsid w:val="137906DF"/>
    <w:rsid w:val="137E1789"/>
    <w:rsid w:val="13815EE3"/>
    <w:rsid w:val="13851ABA"/>
    <w:rsid w:val="138C3D90"/>
    <w:rsid w:val="13912894"/>
    <w:rsid w:val="1392617B"/>
    <w:rsid w:val="139436B3"/>
    <w:rsid w:val="1395211D"/>
    <w:rsid w:val="13957F9C"/>
    <w:rsid w:val="13A96965"/>
    <w:rsid w:val="13AA58E5"/>
    <w:rsid w:val="13AA5AD0"/>
    <w:rsid w:val="13AD4A7F"/>
    <w:rsid w:val="13B160BE"/>
    <w:rsid w:val="13CA1BEF"/>
    <w:rsid w:val="13CA3E07"/>
    <w:rsid w:val="13CD456E"/>
    <w:rsid w:val="13CD4968"/>
    <w:rsid w:val="13CE6230"/>
    <w:rsid w:val="13DF0529"/>
    <w:rsid w:val="13E8391B"/>
    <w:rsid w:val="13E968BA"/>
    <w:rsid w:val="13EB4F75"/>
    <w:rsid w:val="13EC33EF"/>
    <w:rsid w:val="140235B1"/>
    <w:rsid w:val="140B4870"/>
    <w:rsid w:val="140D3311"/>
    <w:rsid w:val="140F3A1A"/>
    <w:rsid w:val="142B2BA6"/>
    <w:rsid w:val="142B56E2"/>
    <w:rsid w:val="143B368F"/>
    <w:rsid w:val="143E4DB1"/>
    <w:rsid w:val="144072C9"/>
    <w:rsid w:val="14451D32"/>
    <w:rsid w:val="14470E31"/>
    <w:rsid w:val="14552694"/>
    <w:rsid w:val="1462527F"/>
    <w:rsid w:val="14691889"/>
    <w:rsid w:val="146C3610"/>
    <w:rsid w:val="146D1731"/>
    <w:rsid w:val="148235B5"/>
    <w:rsid w:val="14855366"/>
    <w:rsid w:val="14977CD7"/>
    <w:rsid w:val="149B0655"/>
    <w:rsid w:val="14A35CE8"/>
    <w:rsid w:val="14A44CEC"/>
    <w:rsid w:val="14A66897"/>
    <w:rsid w:val="14AC3033"/>
    <w:rsid w:val="14AE78FC"/>
    <w:rsid w:val="14B80FA6"/>
    <w:rsid w:val="14BB7902"/>
    <w:rsid w:val="14C22B99"/>
    <w:rsid w:val="14C942E0"/>
    <w:rsid w:val="14CE23B0"/>
    <w:rsid w:val="14DF6A52"/>
    <w:rsid w:val="14E43EA3"/>
    <w:rsid w:val="14E91CF9"/>
    <w:rsid w:val="14EE06E6"/>
    <w:rsid w:val="14F5090E"/>
    <w:rsid w:val="14FA66F7"/>
    <w:rsid w:val="14FE43C0"/>
    <w:rsid w:val="150123CC"/>
    <w:rsid w:val="150258B9"/>
    <w:rsid w:val="1505030B"/>
    <w:rsid w:val="150F669C"/>
    <w:rsid w:val="15115235"/>
    <w:rsid w:val="151A4A2D"/>
    <w:rsid w:val="15262A3E"/>
    <w:rsid w:val="15370882"/>
    <w:rsid w:val="15460D75"/>
    <w:rsid w:val="1549090D"/>
    <w:rsid w:val="15517106"/>
    <w:rsid w:val="155C0648"/>
    <w:rsid w:val="156670AB"/>
    <w:rsid w:val="156D10F1"/>
    <w:rsid w:val="15744E8D"/>
    <w:rsid w:val="15757437"/>
    <w:rsid w:val="157D344D"/>
    <w:rsid w:val="157E4DAE"/>
    <w:rsid w:val="158717DE"/>
    <w:rsid w:val="15894108"/>
    <w:rsid w:val="158961FC"/>
    <w:rsid w:val="158F0984"/>
    <w:rsid w:val="15A77B14"/>
    <w:rsid w:val="15AA01DC"/>
    <w:rsid w:val="15B25EA5"/>
    <w:rsid w:val="15B91968"/>
    <w:rsid w:val="15BB7F1F"/>
    <w:rsid w:val="15C221AC"/>
    <w:rsid w:val="15CE26E2"/>
    <w:rsid w:val="15D241DC"/>
    <w:rsid w:val="15D629FB"/>
    <w:rsid w:val="15E518D3"/>
    <w:rsid w:val="15E9057E"/>
    <w:rsid w:val="15F3690F"/>
    <w:rsid w:val="15F713E0"/>
    <w:rsid w:val="15FB13D8"/>
    <w:rsid w:val="15FE0523"/>
    <w:rsid w:val="16037DB5"/>
    <w:rsid w:val="1613178A"/>
    <w:rsid w:val="16134C45"/>
    <w:rsid w:val="16144718"/>
    <w:rsid w:val="161F45FE"/>
    <w:rsid w:val="16294BEB"/>
    <w:rsid w:val="162C075D"/>
    <w:rsid w:val="162E71AF"/>
    <w:rsid w:val="16354763"/>
    <w:rsid w:val="163D1474"/>
    <w:rsid w:val="163F0F8C"/>
    <w:rsid w:val="16443DEF"/>
    <w:rsid w:val="1648674D"/>
    <w:rsid w:val="165E2A90"/>
    <w:rsid w:val="165F72C3"/>
    <w:rsid w:val="16757268"/>
    <w:rsid w:val="16766311"/>
    <w:rsid w:val="168123EB"/>
    <w:rsid w:val="16815279"/>
    <w:rsid w:val="168659B4"/>
    <w:rsid w:val="168D0084"/>
    <w:rsid w:val="169C48DB"/>
    <w:rsid w:val="169D373C"/>
    <w:rsid w:val="16A55C81"/>
    <w:rsid w:val="16AC1941"/>
    <w:rsid w:val="16BB6634"/>
    <w:rsid w:val="16BD7B1C"/>
    <w:rsid w:val="16C16063"/>
    <w:rsid w:val="16CF0F1B"/>
    <w:rsid w:val="16D07C3A"/>
    <w:rsid w:val="16D20876"/>
    <w:rsid w:val="16D85C88"/>
    <w:rsid w:val="16D9560B"/>
    <w:rsid w:val="16ED23AA"/>
    <w:rsid w:val="16ED640A"/>
    <w:rsid w:val="16F7073B"/>
    <w:rsid w:val="170051F1"/>
    <w:rsid w:val="1702234F"/>
    <w:rsid w:val="1709003F"/>
    <w:rsid w:val="170B6EFC"/>
    <w:rsid w:val="17106353"/>
    <w:rsid w:val="171160C5"/>
    <w:rsid w:val="17131B9A"/>
    <w:rsid w:val="17141CFC"/>
    <w:rsid w:val="171966F1"/>
    <w:rsid w:val="17222AA1"/>
    <w:rsid w:val="17244A82"/>
    <w:rsid w:val="174E114A"/>
    <w:rsid w:val="174E66AC"/>
    <w:rsid w:val="174F3A55"/>
    <w:rsid w:val="17506981"/>
    <w:rsid w:val="175859F6"/>
    <w:rsid w:val="176410EF"/>
    <w:rsid w:val="17692FBA"/>
    <w:rsid w:val="176A47D9"/>
    <w:rsid w:val="176A6667"/>
    <w:rsid w:val="17707100"/>
    <w:rsid w:val="1771301C"/>
    <w:rsid w:val="177C039B"/>
    <w:rsid w:val="17853822"/>
    <w:rsid w:val="179628C6"/>
    <w:rsid w:val="179970B2"/>
    <w:rsid w:val="17A02487"/>
    <w:rsid w:val="17A4175B"/>
    <w:rsid w:val="17A65B11"/>
    <w:rsid w:val="17BF23D0"/>
    <w:rsid w:val="17C85443"/>
    <w:rsid w:val="17D32A7E"/>
    <w:rsid w:val="17DC7AB4"/>
    <w:rsid w:val="17E625C2"/>
    <w:rsid w:val="17EA43F7"/>
    <w:rsid w:val="17F141D6"/>
    <w:rsid w:val="18047407"/>
    <w:rsid w:val="180E4CF0"/>
    <w:rsid w:val="181E23F3"/>
    <w:rsid w:val="182868AE"/>
    <w:rsid w:val="182C5046"/>
    <w:rsid w:val="18324C3F"/>
    <w:rsid w:val="183304C3"/>
    <w:rsid w:val="18344781"/>
    <w:rsid w:val="183D6854"/>
    <w:rsid w:val="184D07AA"/>
    <w:rsid w:val="18536B41"/>
    <w:rsid w:val="18560BDE"/>
    <w:rsid w:val="18564549"/>
    <w:rsid w:val="18565FB7"/>
    <w:rsid w:val="18647828"/>
    <w:rsid w:val="18725111"/>
    <w:rsid w:val="18740F2C"/>
    <w:rsid w:val="18743E34"/>
    <w:rsid w:val="187F72BD"/>
    <w:rsid w:val="1882745B"/>
    <w:rsid w:val="18852FA7"/>
    <w:rsid w:val="18875FB3"/>
    <w:rsid w:val="189439DF"/>
    <w:rsid w:val="18947263"/>
    <w:rsid w:val="189C7B16"/>
    <w:rsid w:val="189F0155"/>
    <w:rsid w:val="18A93985"/>
    <w:rsid w:val="18AB3604"/>
    <w:rsid w:val="18C21807"/>
    <w:rsid w:val="18CD2DC7"/>
    <w:rsid w:val="18D44F50"/>
    <w:rsid w:val="18DF10A2"/>
    <w:rsid w:val="18E00F56"/>
    <w:rsid w:val="18E018E0"/>
    <w:rsid w:val="18E15AC7"/>
    <w:rsid w:val="18E24C49"/>
    <w:rsid w:val="18E252AB"/>
    <w:rsid w:val="18E95F04"/>
    <w:rsid w:val="18EB7C71"/>
    <w:rsid w:val="18F16E26"/>
    <w:rsid w:val="18F619FF"/>
    <w:rsid w:val="18F83929"/>
    <w:rsid w:val="190034ED"/>
    <w:rsid w:val="19003597"/>
    <w:rsid w:val="19024013"/>
    <w:rsid w:val="19077F6D"/>
    <w:rsid w:val="190A2602"/>
    <w:rsid w:val="19151A93"/>
    <w:rsid w:val="19170735"/>
    <w:rsid w:val="1920373D"/>
    <w:rsid w:val="1922234A"/>
    <w:rsid w:val="19255746"/>
    <w:rsid w:val="192C06DB"/>
    <w:rsid w:val="19322407"/>
    <w:rsid w:val="19357AFC"/>
    <w:rsid w:val="19376A6C"/>
    <w:rsid w:val="193A69AB"/>
    <w:rsid w:val="1947687F"/>
    <w:rsid w:val="195814E4"/>
    <w:rsid w:val="19632DB3"/>
    <w:rsid w:val="19707C8D"/>
    <w:rsid w:val="19801EE6"/>
    <w:rsid w:val="19806BDA"/>
    <w:rsid w:val="198310E9"/>
    <w:rsid w:val="19887739"/>
    <w:rsid w:val="198D747A"/>
    <w:rsid w:val="1998580B"/>
    <w:rsid w:val="199A041C"/>
    <w:rsid w:val="199E7A29"/>
    <w:rsid w:val="19A37420"/>
    <w:rsid w:val="19A44F57"/>
    <w:rsid w:val="19A92CF6"/>
    <w:rsid w:val="19AD57B1"/>
    <w:rsid w:val="19AF5431"/>
    <w:rsid w:val="19B16C79"/>
    <w:rsid w:val="19BA322A"/>
    <w:rsid w:val="19BA37C2"/>
    <w:rsid w:val="19BB76ED"/>
    <w:rsid w:val="19C15B92"/>
    <w:rsid w:val="19DA1AF8"/>
    <w:rsid w:val="19E4036C"/>
    <w:rsid w:val="1A0A616E"/>
    <w:rsid w:val="1A1041D0"/>
    <w:rsid w:val="1A165919"/>
    <w:rsid w:val="1A1B2562"/>
    <w:rsid w:val="1A1E5DF1"/>
    <w:rsid w:val="1A231673"/>
    <w:rsid w:val="1A2A5E7D"/>
    <w:rsid w:val="1A36697E"/>
    <w:rsid w:val="1A3A1D53"/>
    <w:rsid w:val="1A423195"/>
    <w:rsid w:val="1A4B4CDE"/>
    <w:rsid w:val="1A4B7EDF"/>
    <w:rsid w:val="1A4D3A35"/>
    <w:rsid w:val="1A4F2178"/>
    <w:rsid w:val="1A524C3A"/>
    <w:rsid w:val="1A6C18E5"/>
    <w:rsid w:val="1A722F70"/>
    <w:rsid w:val="1A7C1301"/>
    <w:rsid w:val="1A844522"/>
    <w:rsid w:val="1A9212A7"/>
    <w:rsid w:val="1A9E72B8"/>
    <w:rsid w:val="1AA85649"/>
    <w:rsid w:val="1AB339DA"/>
    <w:rsid w:val="1AB76977"/>
    <w:rsid w:val="1AC512E4"/>
    <w:rsid w:val="1AC8397F"/>
    <w:rsid w:val="1AD31D10"/>
    <w:rsid w:val="1AD736AC"/>
    <w:rsid w:val="1ADE3924"/>
    <w:rsid w:val="1AE01693"/>
    <w:rsid w:val="1AE81CB5"/>
    <w:rsid w:val="1AEC1B25"/>
    <w:rsid w:val="1AF30046"/>
    <w:rsid w:val="1AF57CC6"/>
    <w:rsid w:val="1AF708D7"/>
    <w:rsid w:val="1AF81512"/>
    <w:rsid w:val="1AFB5EE7"/>
    <w:rsid w:val="1B062CA3"/>
    <w:rsid w:val="1B0A43E8"/>
    <w:rsid w:val="1B10682C"/>
    <w:rsid w:val="1B1140BE"/>
    <w:rsid w:val="1B136497"/>
    <w:rsid w:val="1B1C5A25"/>
    <w:rsid w:val="1B1F438E"/>
    <w:rsid w:val="1B36180C"/>
    <w:rsid w:val="1B3A7A41"/>
    <w:rsid w:val="1B3F26C4"/>
    <w:rsid w:val="1B4761AE"/>
    <w:rsid w:val="1B4A0A55"/>
    <w:rsid w:val="1B5302B4"/>
    <w:rsid w:val="1B54114D"/>
    <w:rsid w:val="1B6617D2"/>
    <w:rsid w:val="1B6F2B26"/>
    <w:rsid w:val="1B723AB1"/>
    <w:rsid w:val="1B822DAD"/>
    <w:rsid w:val="1B876BD4"/>
    <w:rsid w:val="1B8D404B"/>
    <w:rsid w:val="1B9D4082"/>
    <w:rsid w:val="1B9F4C1F"/>
    <w:rsid w:val="1B9F622C"/>
    <w:rsid w:val="1BA3554B"/>
    <w:rsid w:val="1BAD471B"/>
    <w:rsid w:val="1BAD7475"/>
    <w:rsid w:val="1BAF1C52"/>
    <w:rsid w:val="1BB077F0"/>
    <w:rsid w:val="1BC2741A"/>
    <w:rsid w:val="1BCC0233"/>
    <w:rsid w:val="1BCD57AB"/>
    <w:rsid w:val="1BCF0E68"/>
    <w:rsid w:val="1BEE7EDE"/>
    <w:rsid w:val="1BEF6BED"/>
    <w:rsid w:val="1BF411A3"/>
    <w:rsid w:val="1BF75F89"/>
    <w:rsid w:val="1BF91AF2"/>
    <w:rsid w:val="1BFA7D64"/>
    <w:rsid w:val="1C037E84"/>
    <w:rsid w:val="1C052F89"/>
    <w:rsid w:val="1C102416"/>
    <w:rsid w:val="1C181855"/>
    <w:rsid w:val="1C1945A6"/>
    <w:rsid w:val="1C197E29"/>
    <w:rsid w:val="1C1F214D"/>
    <w:rsid w:val="1C23558E"/>
    <w:rsid w:val="1C2361BA"/>
    <w:rsid w:val="1C2A5007"/>
    <w:rsid w:val="1C2E454B"/>
    <w:rsid w:val="1C2E505C"/>
    <w:rsid w:val="1C3041CB"/>
    <w:rsid w:val="1C320BD9"/>
    <w:rsid w:val="1C4219BB"/>
    <w:rsid w:val="1C4258FA"/>
    <w:rsid w:val="1C551867"/>
    <w:rsid w:val="1C5A0892"/>
    <w:rsid w:val="1C5F7E43"/>
    <w:rsid w:val="1C627C6C"/>
    <w:rsid w:val="1C656C23"/>
    <w:rsid w:val="1C6B2723"/>
    <w:rsid w:val="1C6B3FA7"/>
    <w:rsid w:val="1C700838"/>
    <w:rsid w:val="1C722BFD"/>
    <w:rsid w:val="1C745C44"/>
    <w:rsid w:val="1C94170F"/>
    <w:rsid w:val="1C9B12FC"/>
    <w:rsid w:val="1CA01D8B"/>
    <w:rsid w:val="1CA16599"/>
    <w:rsid w:val="1CA62F10"/>
    <w:rsid w:val="1CA734CB"/>
    <w:rsid w:val="1CAA77E7"/>
    <w:rsid w:val="1CC15E5E"/>
    <w:rsid w:val="1CC651D5"/>
    <w:rsid w:val="1CCD7FBA"/>
    <w:rsid w:val="1CCF5CB1"/>
    <w:rsid w:val="1CDB5968"/>
    <w:rsid w:val="1CDD2776"/>
    <w:rsid w:val="1CDF1869"/>
    <w:rsid w:val="1CF10D56"/>
    <w:rsid w:val="1CFD391F"/>
    <w:rsid w:val="1D0828A2"/>
    <w:rsid w:val="1D0A2A35"/>
    <w:rsid w:val="1D186D96"/>
    <w:rsid w:val="1D1B62EA"/>
    <w:rsid w:val="1D1D63D2"/>
    <w:rsid w:val="1D203C5E"/>
    <w:rsid w:val="1D276EFA"/>
    <w:rsid w:val="1D2C3F49"/>
    <w:rsid w:val="1D302A8D"/>
    <w:rsid w:val="1D3102EB"/>
    <w:rsid w:val="1D345FF7"/>
    <w:rsid w:val="1D3E3364"/>
    <w:rsid w:val="1D492719"/>
    <w:rsid w:val="1D524BFC"/>
    <w:rsid w:val="1D54432D"/>
    <w:rsid w:val="1D5847EC"/>
    <w:rsid w:val="1D6055DD"/>
    <w:rsid w:val="1D620BEE"/>
    <w:rsid w:val="1D691539"/>
    <w:rsid w:val="1D6B40CB"/>
    <w:rsid w:val="1D6D6FC6"/>
    <w:rsid w:val="1D724D57"/>
    <w:rsid w:val="1D756A60"/>
    <w:rsid w:val="1D880E1A"/>
    <w:rsid w:val="1D8B6A06"/>
    <w:rsid w:val="1D906256"/>
    <w:rsid w:val="1DA2211A"/>
    <w:rsid w:val="1DAB4D3C"/>
    <w:rsid w:val="1DAC0422"/>
    <w:rsid w:val="1DB75B83"/>
    <w:rsid w:val="1DBB6FED"/>
    <w:rsid w:val="1DC0145E"/>
    <w:rsid w:val="1DC553F5"/>
    <w:rsid w:val="1DCA77EF"/>
    <w:rsid w:val="1DCC475B"/>
    <w:rsid w:val="1DD65800"/>
    <w:rsid w:val="1DDE3DE5"/>
    <w:rsid w:val="1DE13B91"/>
    <w:rsid w:val="1DEC1F22"/>
    <w:rsid w:val="1DF07FAD"/>
    <w:rsid w:val="1DF424F5"/>
    <w:rsid w:val="1DFE6A31"/>
    <w:rsid w:val="1E011EC8"/>
    <w:rsid w:val="1E030179"/>
    <w:rsid w:val="1E126BB8"/>
    <w:rsid w:val="1E161E6D"/>
    <w:rsid w:val="1E2101FE"/>
    <w:rsid w:val="1E237E7E"/>
    <w:rsid w:val="1E240C8C"/>
    <w:rsid w:val="1E2A7BC9"/>
    <w:rsid w:val="1E2F68AD"/>
    <w:rsid w:val="1E3845A0"/>
    <w:rsid w:val="1E392AD9"/>
    <w:rsid w:val="1E3B1867"/>
    <w:rsid w:val="1E3D5819"/>
    <w:rsid w:val="1E4F0EB7"/>
    <w:rsid w:val="1E5D732D"/>
    <w:rsid w:val="1E694075"/>
    <w:rsid w:val="1E6D287C"/>
    <w:rsid w:val="1E6E0F6F"/>
    <w:rsid w:val="1E780C0D"/>
    <w:rsid w:val="1E79088D"/>
    <w:rsid w:val="1E85360A"/>
    <w:rsid w:val="1E867EBA"/>
    <w:rsid w:val="1E8F0832"/>
    <w:rsid w:val="1EA44F54"/>
    <w:rsid w:val="1EAA57A7"/>
    <w:rsid w:val="1EB36C6D"/>
    <w:rsid w:val="1EBF6657"/>
    <w:rsid w:val="1EC07494"/>
    <w:rsid w:val="1EE12FAC"/>
    <w:rsid w:val="1EE61241"/>
    <w:rsid w:val="1EEA682F"/>
    <w:rsid w:val="1EEF3FCA"/>
    <w:rsid w:val="1EEF4392"/>
    <w:rsid w:val="1F053CF4"/>
    <w:rsid w:val="1F111D05"/>
    <w:rsid w:val="1F11315B"/>
    <w:rsid w:val="1F132C50"/>
    <w:rsid w:val="1F137613"/>
    <w:rsid w:val="1F153965"/>
    <w:rsid w:val="1F2070FB"/>
    <w:rsid w:val="1F3040C4"/>
    <w:rsid w:val="1F30472B"/>
    <w:rsid w:val="1F31003B"/>
    <w:rsid w:val="1F314BAD"/>
    <w:rsid w:val="1F341EA7"/>
    <w:rsid w:val="1F386020"/>
    <w:rsid w:val="1F4320A3"/>
    <w:rsid w:val="1F473ED8"/>
    <w:rsid w:val="1F47475D"/>
    <w:rsid w:val="1F4A7C39"/>
    <w:rsid w:val="1F502CB5"/>
    <w:rsid w:val="1F516372"/>
    <w:rsid w:val="1F5430AF"/>
    <w:rsid w:val="1F564BD8"/>
    <w:rsid w:val="1F580577"/>
    <w:rsid w:val="1F5C4703"/>
    <w:rsid w:val="1F5E2FFD"/>
    <w:rsid w:val="1F607DE4"/>
    <w:rsid w:val="1F6F6567"/>
    <w:rsid w:val="1F730AA4"/>
    <w:rsid w:val="1F7E77AF"/>
    <w:rsid w:val="1F811F81"/>
    <w:rsid w:val="1F835F53"/>
    <w:rsid w:val="1F8435F0"/>
    <w:rsid w:val="1F8E79C6"/>
    <w:rsid w:val="1F9B68D9"/>
    <w:rsid w:val="1F9C7AC0"/>
    <w:rsid w:val="1F9D516C"/>
    <w:rsid w:val="1FAE5E3B"/>
    <w:rsid w:val="1FC34680"/>
    <w:rsid w:val="1FC932B7"/>
    <w:rsid w:val="1FCA14B3"/>
    <w:rsid w:val="1FCE2939"/>
    <w:rsid w:val="1FD430C8"/>
    <w:rsid w:val="1FD46618"/>
    <w:rsid w:val="1FD51E41"/>
    <w:rsid w:val="1FDE6BEE"/>
    <w:rsid w:val="1FE872EE"/>
    <w:rsid w:val="1FF45B7B"/>
    <w:rsid w:val="1FF9124C"/>
    <w:rsid w:val="1FFA6FB8"/>
    <w:rsid w:val="1FFE4C56"/>
    <w:rsid w:val="200A1518"/>
    <w:rsid w:val="200E3042"/>
    <w:rsid w:val="201E1012"/>
    <w:rsid w:val="202B0253"/>
    <w:rsid w:val="2045701B"/>
    <w:rsid w:val="2045738D"/>
    <w:rsid w:val="204628A3"/>
    <w:rsid w:val="2049181A"/>
    <w:rsid w:val="204B6589"/>
    <w:rsid w:val="204F0904"/>
    <w:rsid w:val="20573706"/>
    <w:rsid w:val="20592D47"/>
    <w:rsid w:val="205E48CD"/>
    <w:rsid w:val="206261AF"/>
    <w:rsid w:val="206C4540"/>
    <w:rsid w:val="206E351A"/>
    <w:rsid w:val="207728D1"/>
    <w:rsid w:val="207E2F10"/>
    <w:rsid w:val="208244E5"/>
    <w:rsid w:val="2084273E"/>
    <w:rsid w:val="209033B2"/>
    <w:rsid w:val="20981C22"/>
    <w:rsid w:val="209A1E74"/>
    <w:rsid w:val="209B2923"/>
    <w:rsid w:val="209F2055"/>
    <w:rsid w:val="20A45218"/>
    <w:rsid w:val="20A953AC"/>
    <w:rsid w:val="20AC4C22"/>
    <w:rsid w:val="20B56020"/>
    <w:rsid w:val="20B96BBD"/>
    <w:rsid w:val="20C25D77"/>
    <w:rsid w:val="20CA28DB"/>
    <w:rsid w:val="20CC6BC2"/>
    <w:rsid w:val="20D81670"/>
    <w:rsid w:val="20D94EF4"/>
    <w:rsid w:val="20E33285"/>
    <w:rsid w:val="20FA7627"/>
    <w:rsid w:val="20FD14B6"/>
    <w:rsid w:val="20FE26FA"/>
    <w:rsid w:val="210459B8"/>
    <w:rsid w:val="2105070B"/>
    <w:rsid w:val="21093B95"/>
    <w:rsid w:val="210F3D49"/>
    <w:rsid w:val="210F75CC"/>
    <w:rsid w:val="21111EDC"/>
    <w:rsid w:val="211A20DA"/>
    <w:rsid w:val="211A595D"/>
    <w:rsid w:val="21234479"/>
    <w:rsid w:val="212959EB"/>
    <w:rsid w:val="21342987"/>
    <w:rsid w:val="21354B49"/>
    <w:rsid w:val="213A3C94"/>
    <w:rsid w:val="213E40D9"/>
    <w:rsid w:val="21497B84"/>
    <w:rsid w:val="214A5BB2"/>
    <w:rsid w:val="215A7D36"/>
    <w:rsid w:val="215B63C6"/>
    <w:rsid w:val="21624DF0"/>
    <w:rsid w:val="21664758"/>
    <w:rsid w:val="21702AE9"/>
    <w:rsid w:val="2171636C"/>
    <w:rsid w:val="21741CB2"/>
    <w:rsid w:val="217971CC"/>
    <w:rsid w:val="217B46FD"/>
    <w:rsid w:val="217E6F0E"/>
    <w:rsid w:val="21814378"/>
    <w:rsid w:val="218204D2"/>
    <w:rsid w:val="218465BA"/>
    <w:rsid w:val="218544F7"/>
    <w:rsid w:val="21862A8E"/>
    <w:rsid w:val="218935AB"/>
    <w:rsid w:val="218B70D4"/>
    <w:rsid w:val="218D0A29"/>
    <w:rsid w:val="2190099C"/>
    <w:rsid w:val="219457AB"/>
    <w:rsid w:val="219D0C9F"/>
    <w:rsid w:val="219E1DE1"/>
    <w:rsid w:val="21A60BF8"/>
    <w:rsid w:val="21A60DC4"/>
    <w:rsid w:val="21B26DD5"/>
    <w:rsid w:val="21B6072F"/>
    <w:rsid w:val="21B61369"/>
    <w:rsid w:val="21BD5166"/>
    <w:rsid w:val="21BF4ED1"/>
    <w:rsid w:val="21C079E9"/>
    <w:rsid w:val="21C57EDC"/>
    <w:rsid w:val="21C734F7"/>
    <w:rsid w:val="21CA1C53"/>
    <w:rsid w:val="21D5441D"/>
    <w:rsid w:val="21DB3F2F"/>
    <w:rsid w:val="21DE311D"/>
    <w:rsid w:val="21DF3E2C"/>
    <w:rsid w:val="21E04F69"/>
    <w:rsid w:val="21E914AE"/>
    <w:rsid w:val="21EF5AAF"/>
    <w:rsid w:val="21F61644"/>
    <w:rsid w:val="2201032E"/>
    <w:rsid w:val="22022EA1"/>
    <w:rsid w:val="220977E4"/>
    <w:rsid w:val="220A35D5"/>
    <w:rsid w:val="220C29D7"/>
    <w:rsid w:val="220D673D"/>
    <w:rsid w:val="221D581C"/>
    <w:rsid w:val="221E7789"/>
    <w:rsid w:val="221E77C8"/>
    <w:rsid w:val="222549B1"/>
    <w:rsid w:val="22265B0E"/>
    <w:rsid w:val="22333EAB"/>
    <w:rsid w:val="22361059"/>
    <w:rsid w:val="223A4441"/>
    <w:rsid w:val="22543C29"/>
    <w:rsid w:val="22551E62"/>
    <w:rsid w:val="225C405A"/>
    <w:rsid w:val="225F01F3"/>
    <w:rsid w:val="2269294D"/>
    <w:rsid w:val="226A1E07"/>
    <w:rsid w:val="226A6584"/>
    <w:rsid w:val="22724AF0"/>
    <w:rsid w:val="22750198"/>
    <w:rsid w:val="227E7E96"/>
    <w:rsid w:val="228219CA"/>
    <w:rsid w:val="22837854"/>
    <w:rsid w:val="22881E1E"/>
    <w:rsid w:val="229628CB"/>
    <w:rsid w:val="229C0148"/>
    <w:rsid w:val="22AA47F2"/>
    <w:rsid w:val="22AC2870"/>
    <w:rsid w:val="22AE74CF"/>
    <w:rsid w:val="22B60C01"/>
    <w:rsid w:val="22BE05B3"/>
    <w:rsid w:val="22C17F29"/>
    <w:rsid w:val="22C36B10"/>
    <w:rsid w:val="22C61426"/>
    <w:rsid w:val="22CB5324"/>
    <w:rsid w:val="22D66F38"/>
    <w:rsid w:val="22DF1DA8"/>
    <w:rsid w:val="22ED0F5B"/>
    <w:rsid w:val="22ED32DA"/>
    <w:rsid w:val="22F8166B"/>
    <w:rsid w:val="22FD4B7C"/>
    <w:rsid w:val="2302327F"/>
    <w:rsid w:val="23081E51"/>
    <w:rsid w:val="230B4D97"/>
    <w:rsid w:val="230D1610"/>
    <w:rsid w:val="231879A1"/>
    <w:rsid w:val="231D5AD7"/>
    <w:rsid w:val="23244763"/>
    <w:rsid w:val="232B5A8E"/>
    <w:rsid w:val="23395957"/>
    <w:rsid w:val="233E41ED"/>
    <w:rsid w:val="23421797"/>
    <w:rsid w:val="23437A88"/>
    <w:rsid w:val="23441A4E"/>
    <w:rsid w:val="234E207A"/>
    <w:rsid w:val="234E7263"/>
    <w:rsid w:val="23547F0B"/>
    <w:rsid w:val="23583EC0"/>
    <w:rsid w:val="2359040B"/>
    <w:rsid w:val="235F43AF"/>
    <w:rsid w:val="23791380"/>
    <w:rsid w:val="23796741"/>
    <w:rsid w:val="237B7561"/>
    <w:rsid w:val="2387194A"/>
    <w:rsid w:val="23884375"/>
    <w:rsid w:val="23895FA8"/>
    <w:rsid w:val="23906366"/>
    <w:rsid w:val="23934EEF"/>
    <w:rsid w:val="23997339"/>
    <w:rsid w:val="23A17E95"/>
    <w:rsid w:val="23B709B1"/>
    <w:rsid w:val="23BF64D6"/>
    <w:rsid w:val="23C30EF3"/>
    <w:rsid w:val="23C50DBF"/>
    <w:rsid w:val="23C7279F"/>
    <w:rsid w:val="23D07150"/>
    <w:rsid w:val="23D16DD0"/>
    <w:rsid w:val="23D30264"/>
    <w:rsid w:val="23D55DBD"/>
    <w:rsid w:val="23D5762D"/>
    <w:rsid w:val="23D86D2A"/>
    <w:rsid w:val="23DF286B"/>
    <w:rsid w:val="23E04368"/>
    <w:rsid w:val="23E848DD"/>
    <w:rsid w:val="23F53589"/>
    <w:rsid w:val="240E7B17"/>
    <w:rsid w:val="2411343C"/>
    <w:rsid w:val="24170708"/>
    <w:rsid w:val="24194B00"/>
    <w:rsid w:val="241C17CD"/>
    <w:rsid w:val="241E7D5B"/>
    <w:rsid w:val="243223D9"/>
    <w:rsid w:val="24396ADF"/>
    <w:rsid w:val="243C00E6"/>
    <w:rsid w:val="243D7784"/>
    <w:rsid w:val="243E3E0D"/>
    <w:rsid w:val="2441585D"/>
    <w:rsid w:val="24485B15"/>
    <w:rsid w:val="244B1E66"/>
    <w:rsid w:val="244C24D3"/>
    <w:rsid w:val="244D5B03"/>
    <w:rsid w:val="244E2837"/>
    <w:rsid w:val="245053C8"/>
    <w:rsid w:val="24594095"/>
    <w:rsid w:val="245C495F"/>
    <w:rsid w:val="245D2B67"/>
    <w:rsid w:val="245E0FB5"/>
    <w:rsid w:val="246B5CCF"/>
    <w:rsid w:val="246D36C0"/>
    <w:rsid w:val="247321DC"/>
    <w:rsid w:val="247F01ED"/>
    <w:rsid w:val="248272BC"/>
    <w:rsid w:val="2489657E"/>
    <w:rsid w:val="24940192"/>
    <w:rsid w:val="249E2CA0"/>
    <w:rsid w:val="249F6523"/>
    <w:rsid w:val="24A479C3"/>
    <w:rsid w:val="24A948B4"/>
    <w:rsid w:val="24B42C46"/>
    <w:rsid w:val="24BC4F80"/>
    <w:rsid w:val="24C12256"/>
    <w:rsid w:val="24C80D1F"/>
    <w:rsid w:val="24C87121"/>
    <w:rsid w:val="24C91293"/>
    <w:rsid w:val="24D8103E"/>
    <w:rsid w:val="24DB258E"/>
    <w:rsid w:val="24E06F8D"/>
    <w:rsid w:val="24E36E4C"/>
    <w:rsid w:val="24E70A75"/>
    <w:rsid w:val="24EB531E"/>
    <w:rsid w:val="24EC201A"/>
    <w:rsid w:val="24F536AF"/>
    <w:rsid w:val="24F56F32"/>
    <w:rsid w:val="24FA7306"/>
    <w:rsid w:val="250052C3"/>
    <w:rsid w:val="2501777F"/>
    <w:rsid w:val="25057183"/>
    <w:rsid w:val="250B3654"/>
    <w:rsid w:val="250B5D2F"/>
    <w:rsid w:val="250D0CB0"/>
    <w:rsid w:val="25113E0C"/>
    <w:rsid w:val="25171665"/>
    <w:rsid w:val="251A045B"/>
    <w:rsid w:val="25273678"/>
    <w:rsid w:val="25295DF6"/>
    <w:rsid w:val="252C6568"/>
    <w:rsid w:val="252D0733"/>
    <w:rsid w:val="25357E17"/>
    <w:rsid w:val="25366A7A"/>
    <w:rsid w:val="253E2088"/>
    <w:rsid w:val="254215B0"/>
    <w:rsid w:val="25581991"/>
    <w:rsid w:val="25633CE3"/>
    <w:rsid w:val="25673FA9"/>
    <w:rsid w:val="256A10C7"/>
    <w:rsid w:val="256D72A8"/>
    <w:rsid w:val="256E2074"/>
    <w:rsid w:val="257743F6"/>
    <w:rsid w:val="25780405"/>
    <w:rsid w:val="2598673B"/>
    <w:rsid w:val="259F6B44"/>
    <w:rsid w:val="25A27A61"/>
    <w:rsid w:val="25A34ACC"/>
    <w:rsid w:val="25A77AF5"/>
    <w:rsid w:val="25AE66E1"/>
    <w:rsid w:val="25BA46F2"/>
    <w:rsid w:val="25CA382D"/>
    <w:rsid w:val="25D971A5"/>
    <w:rsid w:val="25E676A9"/>
    <w:rsid w:val="25EF714A"/>
    <w:rsid w:val="25FE5A11"/>
    <w:rsid w:val="260F0416"/>
    <w:rsid w:val="26103A79"/>
    <w:rsid w:val="26105100"/>
    <w:rsid w:val="26133F3D"/>
    <w:rsid w:val="261E160C"/>
    <w:rsid w:val="26212C7E"/>
    <w:rsid w:val="262E0C64"/>
    <w:rsid w:val="263C5BC3"/>
    <w:rsid w:val="26505EEA"/>
    <w:rsid w:val="26617B61"/>
    <w:rsid w:val="266D1088"/>
    <w:rsid w:val="26715257"/>
    <w:rsid w:val="26723EA0"/>
    <w:rsid w:val="267C2231"/>
    <w:rsid w:val="268705C2"/>
    <w:rsid w:val="26873E45"/>
    <w:rsid w:val="26897762"/>
    <w:rsid w:val="269221D6"/>
    <w:rsid w:val="26923E36"/>
    <w:rsid w:val="26937FEA"/>
    <w:rsid w:val="26990DAE"/>
    <w:rsid w:val="269A4809"/>
    <w:rsid w:val="26A42A44"/>
    <w:rsid w:val="26BE651E"/>
    <w:rsid w:val="26BF381F"/>
    <w:rsid w:val="26C757BD"/>
    <w:rsid w:val="26D32C40"/>
    <w:rsid w:val="26DE4854"/>
    <w:rsid w:val="26E21C10"/>
    <w:rsid w:val="26E92BE5"/>
    <w:rsid w:val="26EC6A23"/>
    <w:rsid w:val="26F30F76"/>
    <w:rsid w:val="26FF6A0B"/>
    <w:rsid w:val="26FF6F87"/>
    <w:rsid w:val="27025463"/>
    <w:rsid w:val="270E3619"/>
    <w:rsid w:val="27156F2D"/>
    <w:rsid w:val="271D3E57"/>
    <w:rsid w:val="271F52BE"/>
    <w:rsid w:val="272B79BF"/>
    <w:rsid w:val="27355263"/>
    <w:rsid w:val="273671BF"/>
    <w:rsid w:val="273F6303"/>
    <w:rsid w:val="274148AF"/>
    <w:rsid w:val="27415894"/>
    <w:rsid w:val="27467947"/>
    <w:rsid w:val="274742E6"/>
    <w:rsid w:val="27547D16"/>
    <w:rsid w:val="27615D27"/>
    <w:rsid w:val="27630C0D"/>
    <w:rsid w:val="276442B9"/>
    <w:rsid w:val="276B793B"/>
    <w:rsid w:val="27716FDB"/>
    <w:rsid w:val="27762449"/>
    <w:rsid w:val="277D5909"/>
    <w:rsid w:val="277F247D"/>
    <w:rsid w:val="27803610"/>
    <w:rsid w:val="2781405D"/>
    <w:rsid w:val="2788387B"/>
    <w:rsid w:val="27901BC1"/>
    <w:rsid w:val="279D7D2A"/>
    <w:rsid w:val="27A51A09"/>
    <w:rsid w:val="27A6130D"/>
    <w:rsid w:val="27AC64E8"/>
    <w:rsid w:val="27AD03A5"/>
    <w:rsid w:val="27B76736"/>
    <w:rsid w:val="27BA7DD3"/>
    <w:rsid w:val="27C24AC7"/>
    <w:rsid w:val="27C32F81"/>
    <w:rsid w:val="27CC2E58"/>
    <w:rsid w:val="27CC5B2E"/>
    <w:rsid w:val="27D1056A"/>
    <w:rsid w:val="27D27483"/>
    <w:rsid w:val="27D3694D"/>
    <w:rsid w:val="27D5548B"/>
    <w:rsid w:val="27D74A6C"/>
    <w:rsid w:val="27EE79E8"/>
    <w:rsid w:val="27EF45BA"/>
    <w:rsid w:val="28021134"/>
    <w:rsid w:val="2803518E"/>
    <w:rsid w:val="280823A4"/>
    <w:rsid w:val="2814417B"/>
    <w:rsid w:val="28190D59"/>
    <w:rsid w:val="2819631F"/>
    <w:rsid w:val="281F518C"/>
    <w:rsid w:val="28233866"/>
    <w:rsid w:val="28277EE9"/>
    <w:rsid w:val="28292FE8"/>
    <w:rsid w:val="282E4770"/>
    <w:rsid w:val="282E547B"/>
    <w:rsid w:val="2834460B"/>
    <w:rsid w:val="283A348C"/>
    <w:rsid w:val="284008C4"/>
    <w:rsid w:val="2845181D"/>
    <w:rsid w:val="284A1CF2"/>
    <w:rsid w:val="285B72FE"/>
    <w:rsid w:val="286220DA"/>
    <w:rsid w:val="28657B53"/>
    <w:rsid w:val="28701767"/>
    <w:rsid w:val="287A4275"/>
    <w:rsid w:val="287C003A"/>
    <w:rsid w:val="2880577B"/>
    <w:rsid w:val="28833FCE"/>
    <w:rsid w:val="288F421B"/>
    <w:rsid w:val="28913E9A"/>
    <w:rsid w:val="289C4E75"/>
    <w:rsid w:val="28A605BD"/>
    <w:rsid w:val="28AF13CD"/>
    <w:rsid w:val="28B121D1"/>
    <w:rsid w:val="28C70C9C"/>
    <w:rsid w:val="28C82404"/>
    <w:rsid w:val="28CE2789"/>
    <w:rsid w:val="28D128D8"/>
    <w:rsid w:val="28D14C84"/>
    <w:rsid w:val="28D510D6"/>
    <w:rsid w:val="28D6330A"/>
    <w:rsid w:val="28DC6898"/>
    <w:rsid w:val="28E64C29"/>
    <w:rsid w:val="28F22C3A"/>
    <w:rsid w:val="28F501FC"/>
    <w:rsid w:val="28F95BE3"/>
    <w:rsid w:val="28FB669F"/>
    <w:rsid w:val="28FD5C97"/>
    <w:rsid w:val="29023336"/>
    <w:rsid w:val="29053FDD"/>
    <w:rsid w:val="2907735C"/>
    <w:rsid w:val="29082BE0"/>
    <w:rsid w:val="290C2A6E"/>
    <w:rsid w:val="291C1036"/>
    <w:rsid w:val="291D70E1"/>
    <w:rsid w:val="292F378E"/>
    <w:rsid w:val="293272A7"/>
    <w:rsid w:val="293D522B"/>
    <w:rsid w:val="293D5638"/>
    <w:rsid w:val="2944772C"/>
    <w:rsid w:val="2945792E"/>
    <w:rsid w:val="29482202"/>
    <w:rsid w:val="29522EAF"/>
    <w:rsid w:val="295E7D6B"/>
    <w:rsid w:val="2969197F"/>
    <w:rsid w:val="296C2C67"/>
    <w:rsid w:val="29883E4B"/>
    <w:rsid w:val="298C3E6A"/>
    <w:rsid w:val="29955CC7"/>
    <w:rsid w:val="29A04058"/>
    <w:rsid w:val="29A90C83"/>
    <w:rsid w:val="29AA23E9"/>
    <w:rsid w:val="29AD2CD0"/>
    <w:rsid w:val="29B5077A"/>
    <w:rsid w:val="29B53FFD"/>
    <w:rsid w:val="29C87E31"/>
    <w:rsid w:val="29C979CB"/>
    <w:rsid w:val="29D264E6"/>
    <w:rsid w:val="29D51DA2"/>
    <w:rsid w:val="29D56AB0"/>
    <w:rsid w:val="29D76730"/>
    <w:rsid w:val="29DB024A"/>
    <w:rsid w:val="29DB7BD6"/>
    <w:rsid w:val="29EC66D5"/>
    <w:rsid w:val="29F20720"/>
    <w:rsid w:val="29FA511A"/>
    <w:rsid w:val="29FB4E0B"/>
    <w:rsid w:val="2A012DF7"/>
    <w:rsid w:val="2A0344F0"/>
    <w:rsid w:val="2A047EEF"/>
    <w:rsid w:val="2A061630"/>
    <w:rsid w:val="2A0C4A0C"/>
    <w:rsid w:val="2A0F54E0"/>
    <w:rsid w:val="2A1D4F2D"/>
    <w:rsid w:val="2A273F60"/>
    <w:rsid w:val="2A3475DD"/>
    <w:rsid w:val="2A3B65BE"/>
    <w:rsid w:val="2A423861"/>
    <w:rsid w:val="2A4370E4"/>
    <w:rsid w:val="2A4A0BCE"/>
    <w:rsid w:val="2A4D5475"/>
    <w:rsid w:val="2A580520"/>
    <w:rsid w:val="2A5D5193"/>
    <w:rsid w:val="2A621B97"/>
    <w:rsid w:val="2A632C28"/>
    <w:rsid w:val="2A6B417A"/>
    <w:rsid w:val="2A781B3D"/>
    <w:rsid w:val="2A827ECE"/>
    <w:rsid w:val="2A847B4D"/>
    <w:rsid w:val="2A8F5EDF"/>
    <w:rsid w:val="2A90343F"/>
    <w:rsid w:val="2A930DCD"/>
    <w:rsid w:val="2A96103E"/>
    <w:rsid w:val="2A994270"/>
    <w:rsid w:val="2AA34A80"/>
    <w:rsid w:val="2AA42601"/>
    <w:rsid w:val="2ABF13A7"/>
    <w:rsid w:val="2AC23FA9"/>
    <w:rsid w:val="2ACF254B"/>
    <w:rsid w:val="2AD40628"/>
    <w:rsid w:val="2ADB055C"/>
    <w:rsid w:val="2AE568ED"/>
    <w:rsid w:val="2AE66E73"/>
    <w:rsid w:val="2AED05A0"/>
    <w:rsid w:val="2AF00502"/>
    <w:rsid w:val="2B054C24"/>
    <w:rsid w:val="2B1E1E15"/>
    <w:rsid w:val="2B2272AE"/>
    <w:rsid w:val="2B250B79"/>
    <w:rsid w:val="2B256FBD"/>
    <w:rsid w:val="2B3012EB"/>
    <w:rsid w:val="2B3E6BF8"/>
    <w:rsid w:val="2B4327FE"/>
    <w:rsid w:val="2B5272A1"/>
    <w:rsid w:val="2B5866B7"/>
    <w:rsid w:val="2B590ED9"/>
    <w:rsid w:val="2B596F85"/>
    <w:rsid w:val="2B5C5632"/>
    <w:rsid w:val="2B726765"/>
    <w:rsid w:val="2B9E191F"/>
    <w:rsid w:val="2BA3121C"/>
    <w:rsid w:val="2BB36041"/>
    <w:rsid w:val="2BBB2FE0"/>
    <w:rsid w:val="2BBD43D2"/>
    <w:rsid w:val="2BBF4052"/>
    <w:rsid w:val="2BCB7FA5"/>
    <w:rsid w:val="2BD05F4F"/>
    <w:rsid w:val="2BD559B4"/>
    <w:rsid w:val="2BDF2388"/>
    <w:rsid w:val="2BDF6B05"/>
    <w:rsid w:val="2BEA0719"/>
    <w:rsid w:val="2BEB71F9"/>
    <w:rsid w:val="2BF122DB"/>
    <w:rsid w:val="2BF46AAA"/>
    <w:rsid w:val="2BF65D91"/>
    <w:rsid w:val="2BFD77BA"/>
    <w:rsid w:val="2C036331"/>
    <w:rsid w:val="2C0A55AF"/>
    <w:rsid w:val="2C141C4C"/>
    <w:rsid w:val="2C144DE1"/>
    <w:rsid w:val="2C164A61"/>
    <w:rsid w:val="2C1A0EB6"/>
    <w:rsid w:val="2C1B70C0"/>
    <w:rsid w:val="2C2A0699"/>
    <w:rsid w:val="2C362D97"/>
    <w:rsid w:val="2C3B6FF8"/>
    <w:rsid w:val="2C4151CB"/>
    <w:rsid w:val="2C483034"/>
    <w:rsid w:val="2C4B44E0"/>
    <w:rsid w:val="2C6B57F0"/>
    <w:rsid w:val="2C6C5AFC"/>
    <w:rsid w:val="2C6E038A"/>
    <w:rsid w:val="2C826AD3"/>
    <w:rsid w:val="2C85715D"/>
    <w:rsid w:val="2C86161B"/>
    <w:rsid w:val="2C8A46EC"/>
    <w:rsid w:val="2C956E92"/>
    <w:rsid w:val="2C971B37"/>
    <w:rsid w:val="2C9B0AAF"/>
    <w:rsid w:val="2C9D0C31"/>
    <w:rsid w:val="2CAE0843"/>
    <w:rsid w:val="2CAE5ED9"/>
    <w:rsid w:val="2CC825FC"/>
    <w:rsid w:val="2CD63007"/>
    <w:rsid w:val="2CDB5B04"/>
    <w:rsid w:val="2CE36D11"/>
    <w:rsid w:val="2CFD7BC7"/>
    <w:rsid w:val="2D036C68"/>
    <w:rsid w:val="2D0568E8"/>
    <w:rsid w:val="2D090737"/>
    <w:rsid w:val="2D0E5CC7"/>
    <w:rsid w:val="2D1869DE"/>
    <w:rsid w:val="2D1944EE"/>
    <w:rsid w:val="2D1D2C92"/>
    <w:rsid w:val="2D201A27"/>
    <w:rsid w:val="2D2A0B7C"/>
    <w:rsid w:val="2D3A4BC3"/>
    <w:rsid w:val="2D3D29BB"/>
    <w:rsid w:val="2D4E3931"/>
    <w:rsid w:val="2D4F2089"/>
    <w:rsid w:val="2D54422C"/>
    <w:rsid w:val="2D621DCA"/>
    <w:rsid w:val="2D6730B5"/>
    <w:rsid w:val="2D6C4684"/>
    <w:rsid w:val="2D703A18"/>
    <w:rsid w:val="2D7651FF"/>
    <w:rsid w:val="2D7B562D"/>
    <w:rsid w:val="2D8639BE"/>
    <w:rsid w:val="2D901D4F"/>
    <w:rsid w:val="2D9F7564"/>
    <w:rsid w:val="2DB27D05"/>
    <w:rsid w:val="2DB40CBB"/>
    <w:rsid w:val="2DB73439"/>
    <w:rsid w:val="2DB812B6"/>
    <w:rsid w:val="2DBD4A63"/>
    <w:rsid w:val="2DC45466"/>
    <w:rsid w:val="2DC94826"/>
    <w:rsid w:val="2DC9760F"/>
    <w:rsid w:val="2DD2603B"/>
    <w:rsid w:val="2DDD43CD"/>
    <w:rsid w:val="2E030C90"/>
    <w:rsid w:val="2E036427"/>
    <w:rsid w:val="2E070A94"/>
    <w:rsid w:val="2E08693B"/>
    <w:rsid w:val="2E090714"/>
    <w:rsid w:val="2E0A5E8E"/>
    <w:rsid w:val="2E0B21B2"/>
    <w:rsid w:val="2E0F31C3"/>
    <w:rsid w:val="2E136AA5"/>
    <w:rsid w:val="2E175A3C"/>
    <w:rsid w:val="2E216881"/>
    <w:rsid w:val="2E2545BA"/>
    <w:rsid w:val="2E2831C7"/>
    <w:rsid w:val="2E296A4A"/>
    <w:rsid w:val="2E2E4032"/>
    <w:rsid w:val="2E3067A4"/>
    <w:rsid w:val="2E4B524F"/>
    <w:rsid w:val="2E4C6258"/>
    <w:rsid w:val="2E506C44"/>
    <w:rsid w:val="2E520D52"/>
    <w:rsid w:val="2E5E3A03"/>
    <w:rsid w:val="2E601123"/>
    <w:rsid w:val="2E6A74B4"/>
    <w:rsid w:val="2E6E3B96"/>
    <w:rsid w:val="2E7510C8"/>
    <w:rsid w:val="2E755845"/>
    <w:rsid w:val="2E807459"/>
    <w:rsid w:val="2E9046A5"/>
    <w:rsid w:val="2E9265F0"/>
    <w:rsid w:val="2E9637FB"/>
    <w:rsid w:val="2E964C51"/>
    <w:rsid w:val="2E993A04"/>
    <w:rsid w:val="2EA544A3"/>
    <w:rsid w:val="2EAA06D7"/>
    <w:rsid w:val="2EAB7F1D"/>
    <w:rsid w:val="2EAE4708"/>
    <w:rsid w:val="2EB50DF9"/>
    <w:rsid w:val="2EB61B31"/>
    <w:rsid w:val="2EBC4B3C"/>
    <w:rsid w:val="2EC00CAE"/>
    <w:rsid w:val="2EC17EC2"/>
    <w:rsid w:val="2ECB6253"/>
    <w:rsid w:val="2ED50AED"/>
    <w:rsid w:val="2ED645E4"/>
    <w:rsid w:val="2EDB4365"/>
    <w:rsid w:val="2EDB6C20"/>
    <w:rsid w:val="2EDD14B6"/>
    <w:rsid w:val="2EDF252C"/>
    <w:rsid w:val="2EDF4041"/>
    <w:rsid w:val="2EE161F9"/>
    <w:rsid w:val="2EE807E1"/>
    <w:rsid w:val="2EEB458A"/>
    <w:rsid w:val="2EED420A"/>
    <w:rsid w:val="2EEE1BA1"/>
    <w:rsid w:val="2EF27774"/>
    <w:rsid w:val="2F02092C"/>
    <w:rsid w:val="2F041116"/>
    <w:rsid w:val="2F0C26D0"/>
    <w:rsid w:val="2F0D2540"/>
    <w:rsid w:val="2F0D6CBD"/>
    <w:rsid w:val="2F1B7C2C"/>
    <w:rsid w:val="2F242340"/>
    <w:rsid w:val="2F27157E"/>
    <w:rsid w:val="2F2D0876"/>
    <w:rsid w:val="2F2D4FF3"/>
    <w:rsid w:val="2F332B27"/>
    <w:rsid w:val="2F3B63E8"/>
    <w:rsid w:val="2F427571"/>
    <w:rsid w:val="2F444C18"/>
    <w:rsid w:val="2F48076A"/>
    <w:rsid w:val="2F4C46ED"/>
    <w:rsid w:val="2F59133A"/>
    <w:rsid w:val="2F68739C"/>
    <w:rsid w:val="2F6A7EA6"/>
    <w:rsid w:val="2F73781A"/>
    <w:rsid w:val="2F750E71"/>
    <w:rsid w:val="2F7D681F"/>
    <w:rsid w:val="2F8C3D16"/>
    <w:rsid w:val="2F9B22D1"/>
    <w:rsid w:val="2F9D014A"/>
    <w:rsid w:val="2F9F3FCC"/>
    <w:rsid w:val="2FA86931"/>
    <w:rsid w:val="2FAC6D5D"/>
    <w:rsid w:val="2FB01D49"/>
    <w:rsid w:val="2FB558F2"/>
    <w:rsid w:val="2FBA00DA"/>
    <w:rsid w:val="2FBB395D"/>
    <w:rsid w:val="2FBD0937"/>
    <w:rsid w:val="2FC51CEF"/>
    <w:rsid w:val="2FCE6A08"/>
    <w:rsid w:val="2FDA6411"/>
    <w:rsid w:val="2FFC43C7"/>
    <w:rsid w:val="300527EC"/>
    <w:rsid w:val="300D0AD2"/>
    <w:rsid w:val="301044A2"/>
    <w:rsid w:val="301228EF"/>
    <w:rsid w:val="301B3596"/>
    <w:rsid w:val="301D5467"/>
    <w:rsid w:val="30255347"/>
    <w:rsid w:val="30260A8E"/>
    <w:rsid w:val="302645C8"/>
    <w:rsid w:val="303C297A"/>
    <w:rsid w:val="303C30FC"/>
    <w:rsid w:val="303D3E18"/>
    <w:rsid w:val="303D4E30"/>
    <w:rsid w:val="303E25E4"/>
    <w:rsid w:val="304521FA"/>
    <w:rsid w:val="30486A45"/>
    <w:rsid w:val="304F5745"/>
    <w:rsid w:val="30521093"/>
    <w:rsid w:val="305C5C46"/>
    <w:rsid w:val="30684D7B"/>
    <w:rsid w:val="30691D61"/>
    <w:rsid w:val="306B5849"/>
    <w:rsid w:val="307D149D"/>
    <w:rsid w:val="307E3BFD"/>
    <w:rsid w:val="3088782E"/>
    <w:rsid w:val="30927AA2"/>
    <w:rsid w:val="309E6288"/>
    <w:rsid w:val="30AE6B21"/>
    <w:rsid w:val="30AF4165"/>
    <w:rsid w:val="30B43B75"/>
    <w:rsid w:val="30BE63C9"/>
    <w:rsid w:val="30D153E9"/>
    <w:rsid w:val="30D2151E"/>
    <w:rsid w:val="30D41EAC"/>
    <w:rsid w:val="30E14E1F"/>
    <w:rsid w:val="30E32D86"/>
    <w:rsid w:val="30E64E0D"/>
    <w:rsid w:val="30E97A96"/>
    <w:rsid w:val="30EF0610"/>
    <w:rsid w:val="30F05616"/>
    <w:rsid w:val="30F761D7"/>
    <w:rsid w:val="31002970"/>
    <w:rsid w:val="310061F3"/>
    <w:rsid w:val="31012B1C"/>
    <w:rsid w:val="31067FAF"/>
    <w:rsid w:val="3107556A"/>
    <w:rsid w:val="310A33ED"/>
    <w:rsid w:val="312304A7"/>
    <w:rsid w:val="312B28BA"/>
    <w:rsid w:val="313428A7"/>
    <w:rsid w:val="313708CB"/>
    <w:rsid w:val="31375428"/>
    <w:rsid w:val="31395673"/>
    <w:rsid w:val="31461053"/>
    <w:rsid w:val="314C4FED"/>
    <w:rsid w:val="31535C54"/>
    <w:rsid w:val="31576C02"/>
    <w:rsid w:val="315F067F"/>
    <w:rsid w:val="315F0E91"/>
    <w:rsid w:val="31614F93"/>
    <w:rsid w:val="316C3324"/>
    <w:rsid w:val="31822EE3"/>
    <w:rsid w:val="318E12DA"/>
    <w:rsid w:val="31A359FC"/>
    <w:rsid w:val="31AE7611"/>
    <w:rsid w:val="31B35E24"/>
    <w:rsid w:val="31B74AFE"/>
    <w:rsid w:val="31B859A2"/>
    <w:rsid w:val="31C028C5"/>
    <w:rsid w:val="31C145EC"/>
    <w:rsid w:val="31C33D33"/>
    <w:rsid w:val="31C45CEB"/>
    <w:rsid w:val="31CF1D43"/>
    <w:rsid w:val="31D14B45"/>
    <w:rsid w:val="31D73F1F"/>
    <w:rsid w:val="31D900D5"/>
    <w:rsid w:val="31DD3BFA"/>
    <w:rsid w:val="31E41CE9"/>
    <w:rsid w:val="31E75151"/>
    <w:rsid w:val="31F54E06"/>
    <w:rsid w:val="31F9640B"/>
    <w:rsid w:val="31FE182D"/>
    <w:rsid w:val="3204001F"/>
    <w:rsid w:val="320B4B64"/>
    <w:rsid w:val="32136105"/>
    <w:rsid w:val="321B43C1"/>
    <w:rsid w:val="321C7621"/>
    <w:rsid w:val="3221738B"/>
    <w:rsid w:val="3227145C"/>
    <w:rsid w:val="32370237"/>
    <w:rsid w:val="323B0365"/>
    <w:rsid w:val="323B6E74"/>
    <w:rsid w:val="32460A89"/>
    <w:rsid w:val="324804C6"/>
    <w:rsid w:val="32506E1A"/>
    <w:rsid w:val="325675ED"/>
    <w:rsid w:val="325A2DE6"/>
    <w:rsid w:val="325A401B"/>
    <w:rsid w:val="325B51AB"/>
    <w:rsid w:val="325B62D0"/>
    <w:rsid w:val="325E2806"/>
    <w:rsid w:val="325F5934"/>
    <w:rsid w:val="32641E8F"/>
    <w:rsid w:val="32663462"/>
    <w:rsid w:val="32666DBF"/>
    <w:rsid w:val="32680AC4"/>
    <w:rsid w:val="327C3161"/>
    <w:rsid w:val="328F06F2"/>
    <w:rsid w:val="329329BD"/>
    <w:rsid w:val="329C1497"/>
    <w:rsid w:val="32A36200"/>
    <w:rsid w:val="32A66D1B"/>
    <w:rsid w:val="32A77828"/>
    <w:rsid w:val="32B62EBB"/>
    <w:rsid w:val="32C75B5F"/>
    <w:rsid w:val="32C957DF"/>
    <w:rsid w:val="32CC0C2F"/>
    <w:rsid w:val="32CF0B9D"/>
    <w:rsid w:val="32D95D6F"/>
    <w:rsid w:val="32DE1F01"/>
    <w:rsid w:val="32E80292"/>
    <w:rsid w:val="32E967E6"/>
    <w:rsid w:val="32EF0DE9"/>
    <w:rsid w:val="32F31EA6"/>
    <w:rsid w:val="32FE0237"/>
    <w:rsid w:val="3304109F"/>
    <w:rsid w:val="330865C8"/>
    <w:rsid w:val="33136AED"/>
    <w:rsid w:val="331F61ED"/>
    <w:rsid w:val="3331360F"/>
    <w:rsid w:val="3334290F"/>
    <w:rsid w:val="333A4831"/>
    <w:rsid w:val="333B1F8A"/>
    <w:rsid w:val="333F4524"/>
    <w:rsid w:val="33402C46"/>
    <w:rsid w:val="3357373E"/>
    <w:rsid w:val="335F6FD7"/>
    <w:rsid w:val="33636A1D"/>
    <w:rsid w:val="337B6D0C"/>
    <w:rsid w:val="337E6C86"/>
    <w:rsid w:val="33814F8D"/>
    <w:rsid w:val="3382745B"/>
    <w:rsid w:val="338878D9"/>
    <w:rsid w:val="33916868"/>
    <w:rsid w:val="339616AF"/>
    <w:rsid w:val="3397421A"/>
    <w:rsid w:val="33A132C4"/>
    <w:rsid w:val="33A44E48"/>
    <w:rsid w:val="33A83CCD"/>
    <w:rsid w:val="33BC1C54"/>
    <w:rsid w:val="33BD3784"/>
    <w:rsid w:val="33C54299"/>
    <w:rsid w:val="33CA4285"/>
    <w:rsid w:val="33CC3D88"/>
    <w:rsid w:val="33D70578"/>
    <w:rsid w:val="33D72119"/>
    <w:rsid w:val="33D96DC0"/>
    <w:rsid w:val="33E23D2D"/>
    <w:rsid w:val="33E74D21"/>
    <w:rsid w:val="33E82A63"/>
    <w:rsid w:val="33EB1942"/>
    <w:rsid w:val="33F62EB2"/>
    <w:rsid w:val="33FB2BEE"/>
    <w:rsid w:val="33FC4680"/>
    <w:rsid w:val="33FE3939"/>
    <w:rsid w:val="34000D04"/>
    <w:rsid w:val="34022063"/>
    <w:rsid w:val="340E0074"/>
    <w:rsid w:val="34253971"/>
    <w:rsid w:val="342D3DFC"/>
    <w:rsid w:val="342E2B27"/>
    <w:rsid w:val="342E63AB"/>
    <w:rsid w:val="343116C6"/>
    <w:rsid w:val="3439473C"/>
    <w:rsid w:val="34410298"/>
    <w:rsid w:val="34420D91"/>
    <w:rsid w:val="345164D5"/>
    <w:rsid w:val="34546879"/>
    <w:rsid w:val="34551DB6"/>
    <w:rsid w:val="34630E03"/>
    <w:rsid w:val="3463278B"/>
    <w:rsid w:val="34650A83"/>
    <w:rsid w:val="34672EDE"/>
    <w:rsid w:val="34685029"/>
    <w:rsid w:val="346F375B"/>
    <w:rsid w:val="34742528"/>
    <w:rsid w:val="347A51A5"/>
    <w:rsid w:val="34853536"/>
    <w:rsid w:val="34855875"/>
    <w:rsid w:val="34856DB9"/>
    <w:rsid w:val="348C78DE"/>
    <w:rsid w:val="34936690"/>
    <w:rsid w:val="349C315B"/>
    <w:rsid w:val="34A002BF"/>
    <w:rsid w:val="34A565BE"/>
    <w:rsid w:val="34D00CB3"/>
    <w:rsid w:val="34D11437"/>
    <w:rsid w:val="34D37684"/>
    <w:rsid w:val="34D8119C"/>
    <w:rsid w:val="34DB3F45"/>
    <w:rsid w:val="34DD36E9"/>
    <w:rsid w:val="34E07E7C"/>
    <w:rsid w:val="34E65B59"/>
    <w:rsid w:val="34FD1EFB"/>
    <w:rsid w:val="350E6E04"/>
    <w:rsid w:val="35144864"/>
    <w:rsid w:val="35224CB5"/>
    <w:rsid w:val="352765C3"/>
    <w:rsid w:val="35281E46"/>
    <w:rsid w:val="353944A1"/>
    <w:rsid w:val="354577A1"/>
    <w:rsid w:val="354748F9"/>
    <w:rsid w:val="354B20C8"/>
    <w:rsid w:val="354E6DC3"/>
    <w:rsid w:val="355A19CD"/>
    <w:rsid w:val="355B3AE1"/>
    <w:rsid w:val="355C51F7"/>
    <w:rsid w:val="3560247E"/>
    <w:rsid w:val="3569702C"/>
    <w:rsid w:val="356A19B5"/>
    <w:rsid w:val="357953C0"/>
    <w:rsid w:val="357A07EB"/>
    <w:rsid w:val="357E09AE"/>
    <w:rsid w:val="357E6FD1"/>
    <w:rsid w:val="35800ECA"/>
    <w:rsid w:val="358115C9"/>
    <w:rsid w:val="35895362"/>
    <w:rsid w:val="35A04F88"/>
    <w:rsid w:val="35A22489"/>
    <w:rsid w:val="35A240D4"/>
    <w:rsid w:val="35AA3319"/>
    <w:rsid w:val="35B516AA"/>
    <w:rsid w:val="35BA2025"/>
    <w:rsid w:val="35C07A3B"/>
    <w:rsid w:val="35C15F19"/>
    <w:rsid w:val="35C63241"/>
    <w:rsid w:val="35CA164F"/>
    <w:rsid w:val="35CF5088"/>
    <w:rsid w:val="35DC589B"/>
    <w:rsid w:val="35EB19AF"/>
    <w:rsid w:val="35F148D8"/>
    <w:rsid w:val="35F2551F"/>
    <w:rsid w:val="35F404CE"/>
    <w:rsid w:val="35F73723"/>
    <w:rsid w:val="35F75996"/>
    <w:rsid w:val="36013D27"/>
    <w:rsid w:val="360402D0"/>
    <w:rsid w:val="360C20B8"/>
    <w:rsid w:val="36160449"/>
    <w:rsid w:val="36173CCD"/>
    <w:rsid w:val="36232BFD"/>
    <w:rsid w:val="36363C9B"/>
    <w:rsid w:val="36386400"/>
    <w:rsid w:val="363C12D6"/>
    <w:rsid w:val="363F7524"/>
    <w:rsid w:val="364D63A5"/>
    <w:rsid w:val="36584736"/>
    <w:rsid w:val="36622AC7"/>
    <w:rsid w:val="36626998"/>
    <w:rsid w:val="367722F1"/>
    <w:rsid w:val="367B3DDD"/>
    <w:rsid w:val="3699519F"/>
    <w:rsid w:val="36A3431F"/>
    <w:rsid w:val="36A7025F"/>
    <w:rsid w:val="36B625F4"/>
    <w:rsid w:val="36C41867"/>
    <w:rsid w:val="36C55416"/>
    <w:rsid w:val="36D500A9"/>
    <w:rsid w:val="36D71D56"/>
    <w:rsid w:val="36D9180C"/>
    <w:rsid w:val="36DA6186"/>
    <w:rsid w:val="36E47B9D"/>
    <w:rsid w:val="36EA06EE"/>
    <w:rsid w:val="36EB7072"/>
    <w:rsid w:val="36F05BAE"/>
    <w:rsid w:val="36F21E9E"/>
    <w:rsid w:val="36F54168"/>
    <w:rsid w:val="36F9039A"/>
    <w:rsid w:val="370A2BAF"/>
    <w:rsid w:val="370C004D"/>
    <w:rsid w:val="370E2F8A"/>
    <w:rsid w:val="37103EE5"/>
    <w:rsid w:val="371B2276"/>
    <w:rsid w:val="371B729C"/>
    <w:rsid w:val="372865FD"/>
    <w:rsid w:val="372D17D1"/>
    <w:rsid w:val="37334C2B"/>
    <w:rsid w:val="373B05AC"/>
    <w:rsid w:val="3741104F"/>
    <w:rsid w:val="37452A87"/>
    <w:rsid w:val="374A6DC6"/>
    <w:rsid w:val="3751494E"/>
    <w:rsid w:val="375C2CDF"/>
    <w:rsid w:val="375F1C6B"/>
    <w:rsid w:val="376B5E9C"/>
    <w:rsid w:val="376E6E40"/>
    <w:rsid w:val="37762E3D"/>
    <w:rsid w:val="377F629F"/>
    <w:rsid w:val="378B0456"/>
    <w:rsid w:val="37930C3B"/>
    <w:rsid w:val="37947839"/>
    <w:rsid w:val="379E346B"/>
    <w:rsid w:val="37A72F5D"/>
    <w:rsid w:val="37A8535D"/>
    <w:rsid w:val="37AA410C"/>
    <w:rsid w:val="37B336EE"/>
    <w:rsid w:val="37B36F71"/>
    <w:rsid w:val="37B85359"/>
    <w:rsid w:val="37C03EBC"/>
    <w:rsid w:val="37C25686"/>
    <w:rsid w:val="37C8571D"/>
    <w:rsid w:val="37CA3313"/>
    <w:rsid w:val="37D416A4"/>
    <w:rsid w:val="37F12D8E"/>
    <w:rsid w:val="37F9052D"/>
    <w:rsid w:val="37FF5D6B"/>
    <w:rsid w:val="380A7980"/>
    <w:rsid w:val="380D38A8"/>
    <w:rsid w:val="380F12CD"/>
    <w:rsid w:val="380F53C4"/>
    <w:rsid w:val="380F6E09"/>
    <w:rsid w:val="381005FD"/>
    <w:rsid w:val="38145D11"/>
    <w:rsid w:val="381B503C"/>
    <w:rsid w:val="381F40A2"/>
    <w:rsid w:val="38203D22"/>
    <w:rsid w:val="38246EDA"/>
    <w:rsid w:val="382B20B3"/>
    <w:rsid w:val="382C4AC1"/>
    <w:rsid w:val="383A3BCA"/>
    <w:rsid w:val="383E1731"/>
    <w:rsid w:val="3841440A"/>
    <w:rsid w:val="38454AF6"/>
    <w:rsid w:val="384B03E9"/>
    <w:rsid w:val="3865798A"/>
    <w:rsid w:val="386B671F"/>
    <w:rsid w:val="387133A5"/>
    <w:rsid w:val="38774730"/>
    <w:rsid w:val="387D5D44"/>
    <w:rsid w:val="38814591"/>
    <w:rsid w:val="38883A1F"/>
    <w:rsid w:val="388A5796"/>
    <w:rsid w:val="389341DC"/>
    <w:rsid w:val="389D578A"/>
    <w:rsid w:val="38AC7189"/>
    <w:rsid w:val="38B7551A"/>
    <w:rsid w:val="38BC5410"/>
    <w:rsid w:val="38C2712E"/>
    <w:rsid w:val="38CA15A1"/>
    <w:rsid w:val="38CD445A"/>
    <w:rsid w:val="38CE513F"/>
    <w:rsid w:val="38D1017F"/>
    <w:rsid w:val="38D21217"/>
    <w:rsid w:val="38DD46FE"/>
    <w:rsid w:val="38EE3475"/>
    <w:rsid w:val="38FA6763"/>
    <w:rsid w:val="38FF7C5A"/>
    <w:rsid w:val="390E0EFB"/>
    <w:rsid w:val="390E5F29"/>
    <w:rsid w:val="39221A61"/>
    <w:rsid w:val="39255B4E"/>
    <w:rsid w:val="39262182"/>
    <w:rsid w:val="392F3EDF"/>
    <w:rsid w:val="39361754"/>
    <w:rsid w:val="39510FE1"/>
    <w:rsid w:val="395230C7"/>
    <w:rsid w:val="395A05A6"/>
    <w:rsid w:val="395B0F2C"/>
    <w:rsid w:val="395F1C0A"/>
    <w:rsid w:val="39646937"/>
    <w:rsid w:val="39655BE3"/>
    <w:rsid w:val="39683D24"/>
    <w:rsid w:val="396946A4"/>
    <w:rsid w:val="39742827"/>
    <w:rsid w:val="397D220F"/>
    <w:rsid w:val="397E3397"/>
    <w:rsid w:val="397E77AE"/>
    <w:rsid w:val="39903780"/>
    <w:rsid w:val="399B042B"/>
    <w:rsid w:val="399B4893"/>
    <w:rsid w:val="399D0EE0"/>
    <w:rsid w:val="39A21FEE"/>
    <w:rsid w:val="39A26005"/>
    <w:rsid w:val="39A62C24"/>
    <w:rsid w:val="39AB1B11"/>
    <w:rsid w:val="39AE20C7"/>
    <w:rsid w:val="39BB7346"/>
    <w:rsid w:val="39C044A1"/>
    <w:rsid w:val="39CA3C91"/>
    <w:rsid w:val="39E3334A"/>
    <w:rsid w:val="39E7368D"/>
    <w:rsid w:val="39FB2E8B"/>
    <w:rsid w:val="39FD3633"/>
    <w:rsid w:val="3A005C3A"/>
    <w:rsid w:val="3A127D55"/>
    <w:rsid w:val="3A212FF4"/>
    <w:rsid w:val="3A2B78FF"/>
    <w:rsid w:val="3A2F3257"/>
    <w:rsid w:val="3A332488"/>
    <w:rsid w:val="3A3371EF"/>
    <w:rsid w:val="3A384AE0"/>
    <w:rsid w:val="3A3D6325"/>
    <w:rsid w:val="3A3E27CB"/>
    <w:rsid w:val="3A48793E"/>
    <w:rsid w:val="3A49242D"/>
    <w:rsid w:val="3A601A9A"/>
    <w:rsid w:val="3A61076A"/>
    <w:rsid w:val="3A6A03E3"/>
    <w:rsid w:val="3A6A5AEA"/>
    <w:rsid w:val="3A800389"/>
    <w:rsid w:val="3A9A1EFB"/>
    <w:rsid w:val="3AA91DFA"/>
    <w:rsid w:val="3AAA53E2"/>
    <w:rsid w:val="3AAD7B8B"/>
    <w:rsid w:val="3AB2713E"/>
    <w:rsid w:val="3AB323EB"/>
    <w:rsid w:val="3AB444A5"/>
    <w:rsid w:val="3ABE6255"/>
    <w:rsid w:val="3ABF1172"/>
    <w:rsid w:val="3AC10DF2"/>
    <w:rsid w:val="3AC115FA"/>
    <w:rsid w:val="3ACF29AC"/>
    <w:rsid w:val="3AD642B6"/>
    <w:rsid w:val="3AD65514"/>
    <w:rsid w:val="3AD86D38"/>
    <w:rsid w:val="3AE13852"/>
    <w:rsid w:val="3AE46E46"/>
    <w:rsid w:val="3AEB54BA"/>
    <w:rsid w:val="3AF4183A"/>
    <w:rsid w:val="3AF6384B"/>
    <w:rsid w:val="3B0A3D38"/>
    <w:rsid w:val="3B16687B"/>
    <w:rsid w:val="3B1A2477"/>
    <w:rsid w:val="3B1E4799"/>
    <w:rsid w:val="3B244C33"/>
    <w:rsid w:val="3B2A77CB"/>
    <w:rsid w:val="3B2B43AB"/>
    <w:rsid w:val="3B352FFC"/>
    <w:rsid w:val="3B38715C"/>
    <w:rsid w:val="3B397BF1"/>
    <w:rsid w:val="3B4D4259"/>
    <w:rsid w:val="3B4E4301"/>
    <w:rsid w:val="3B5C193A"/>
    <w:rsid w:val="3B605CFC"/>
    <w:rsid w:val="3B6E3371"/>
    <w:rsid w:val="3B6F2673"/>
    <w:rsid w:val="3B75059A"/>
    <w:rsid w:val="3B7905A1"/>
    <w:rsid w:val="3B7A6226"/>
    <w:rsid w:val="3B8248B4"/>
    <w:rsid w:val="3B840969"/>
    <w:rsid w:val="3B885D03"/>
    <w:rsid w:val="3B8B5DA0"/>
    <w:rsid w:val="3B8B626A"/>
    <w:rsid w:val="3B8E0546"/>
    <w:rsid w:val="3B9B55C9"/>
    <w:rsid w:val="3BA44C68"/>
    <w:rsid w:val="3BA54882"/>
    <w:rsid w:val="3BA935D7"/>
    <w:rsid w:val="3BB02C79"/>
    <w:rsid w:val="3BBC1BB7"/>
    <w:rsid w:val="3BBD1135"/>
    <w:rsid w:val="3BC51C97"/>
    <w:rsid w:val="3BC5739B"/>
    <w:rsid w:val="3BCB2BBD"/>
    <w:rsid w:val="3BD00198"/>
    <w:rsid w:val="3BD7754A"/>
    <w:rsid w:val="3BE556D1"/>
    <w:rsid w:val="3BEB7A37"/>
    <w:rsid w:val="3BFC0E92"/>
    <w:rsid w:val="3C0C20DE"/>
    <w:rsid w:val="3C14569D"/>
    <w:rsid w:val="3C153744"/>
    <w:rsid w:val="3C1C362D"/>
    <w:rsid w:val="3C1C7DAA"/>
    <w:rsid w:val="3C292100"/>
    <w:rsid w:val="3C292851"/>
    <w:rsid w:val="3C2C158C"/>
    <w:rsid w:val="3C344830"/>
    <w:rsid w:val="3C3C60E0"/>
    <w:rsid w:val="3C427785"/>
    <w:rsid w:val="3C472736"/>
    <w:rsid w:val="3C535D05"/>
    <w:rsid w:val="3C5C19B9"/>
    <w:rsid w:val="3C6A2190"/>
    <w:rsid w:val="3C6B31BD"/>
    <w:rsid w:val="3C745002"/>
    <w:rsid w:val="3C7645E3"/>
    <w:rsid w:val="3C7765C9"/>
    <w:rsid w:val="3C7C01AA"/>
    <w:rsid w:val="3C7D7C75"/>
    <w:rsid w:val="3C856313"/>
    <w:rsid w:val="3C926AEF"/>
    <w:rsid w:val="3C9C62CC"/>
    <w:rsid w:val="3C9F4B00"/>
    <w:rsid w:val="3CA80250"/>
    <w:rsid w:val="3CA95328"/>
    <w:rsid w:val="3CA96714"/>
    <w:rsid w:val="3CAB6320"/>
    <w:rsid w:val="3CB95386"/>
    <w:rsid w:val="3CBD5917"/>
    <w:rsid w:val="3CBF2E36"/>
    <w:rsid w:val="3CBF4D79"/>
    <w:rsid w:val="3CC65551"/>
    <w:rsid w:val="3CC7784D"/>
    <w:rsid w:val="3CC911C7"/>
    <w:rsid w:val="3CC94A4B"/>
    <w:rsid w:val="3CCA7E7E"/>
    <w:rsid w:val="3CD42DDC"/>
    <w:rsid w:val="3CDB75FA"/>
    <w:rsid w:val="3CDF116D"/>
    <w:rsid w:val="3CE974FE"/>
    <w:rsid w:val="3CEB717E"/>
    <w:rsid w:val="3CEF53DF"/>
    <w:rsid w:val="3CF3511E"/>
    <w:rsid w:val="3CF5550F"/>
    <w:rsid w:val="3D007123"/>
    <w:rsid w:val="3D097E92"/>
    <w:rsid w:val="3D14152C"/>
    <w:rsid w:val="3D153845"/>
    <w:rsid w:val="3D200AB8"/>
    <w:rsid w:val="3D2B37EA"/>
    <w:rsid w:val="3D334355"/>
    <w:rsid w:val="3D351B7B"/>
    <w:rsid w:val="3D3F7768"/>
    <w:rsid w:val="3D45596B"/>
    <w:rsid w:val="3D456F8B"/>
    <w:rsid w:val="3D4C14B6"/>
    <w:rsid w:val="3D536A3B"/>
    <w:rsid w:val="3D55095C"/>
    <w:rsid w:val="3D577B32"/>
    <w:rsid w:val="3D5F3C65"/>
    <w:rsid w:val="3D6C4783"/>
    <w:rsid w:val="3D6F1BE9"/>
    <w:rsid w:val="3D766A0E"/>
    <w:rsid w:val="3D7725E5"/>
    <w:rsid w:val="3D7944EF"/>
    <w:rsid w:val="3D79530F"/>
    <w:rsid w:val="3D7B6DC9"/>
    <w:rsid w:val="3D8B5F3C"/>
    <w:rsid w:val="3D8C258A"/>
    <w:rsid w:val="3D906641"/>
    <w:rsid w:val="3DA251BE"/>
    <w:rsid w:val="3DA3692C"/>
    <w:rsid w:val="3DA86523"/>
    <w:rsid w:val="3DAE0540"/>
    <w:rsid w:val="3DB72F79"/>
    <w:rsid w:val="3DB868D1"/>
    <w:rsid w:val="3DB95DA8"/>
    <w:rsid w:val="3DC62F9F"/>
    <w:rsid w:val="3DC66893"/>
    <w:rsid w:val="3DCE44B6"/>
    <w:rsid w:val="3DD731AF"/>
    <w:rsid w:val="3DE66B5B"/>
    <w:rsid w:val="3DED132A"/>
    <w:rsid w:val="3DEF0FAA"/>
    <w:rsid w:val="3DF352C6"/>
    <w:rsid w:val="3DFA733B"/>
    <w:rsid w:val="3DFD57A4"/>
    <w:rsid w:val="3E040F4F"/>
    <w:rsid w:val="3E0F72E0"/>
    <w:rsid w:val="3E1F3045"/>
    <w:rsid w:val="3E240041"/>
    <w:rsid w:val="3E24441B"/>
    <w:rsid w:val="3E301A13"/>
    <w:rsid w:val="3E3068F1"/>
    <w:rsid w:val="3E3E2FA1"/>
    <w:rsid w:val="3E464E77"/>
    <w:rsid w:val="3E4819BD"/>
    <w:rsid w:val="3E4E575F"/>
    <w:rsid w:val="3E546E7E"/>
    <w:rsid w:val="3E5B195E"/>
    <w:rsid w:val="3E5B60DB"/>
    <w:rsid w:val="3E5D44E6"/>
    <w:rsid w:val="3E65446C"/>
    <w:rsid w:val="3E65744B"/>
    <w:rsid w:val="3E667CEF"/>
    <w:rsid w:val="3E6A68DD"/>
    <w:rsid w:val="3E6D362E"/>
    <w:rsid w:val="3E6E7EFB"/>
    <w:rsid w:val="3E706080"/>
    <w:rsid w:val="3E752382"/>
    <w:rsid w:val="3E7E2675"/>
    <w:rsid w:val="3E7F7670"/>
    <w:rsid w:val="3E8764CC"/>
    <w:rsid w:val="3E8E45D8"/>
    <w:rsid w:val="3E8E5DE6"/>
    <w:rsid w:val="3E9207B3"/>
    <w:rsid w:val="3E995550"/>
    <w:rsid w:val="3EA70758"/>
    <w:rsid w:val="3EAC3CC9"/>
    <w:rsid w:val="3EBC06FE"/>
    <w:rsid w:val="3EBC4E7A"/>
    <w:rsid w:val="3EC30B54"/>
    <w:rsid w:val="3EC47CF1"/>
    <w:rsid w:val="3ECC2B23"/>
    <w:rsid w:val="3EDE2E31"/>
    <w:rsid w:val="3EE811C2"/>
    <w:rsid w:val="3EE8744A"/>
    <w:rsid w:val="3F04745F"/>
    <w:rsid w:val="3F050CAC"/>
    <w:rsid w:val="3F0874F8"/>
    <w:rsid w:val="3F0B4010"/>
    <w:rsid w:val="3F12043B"/>
    <w:rsid w:val="3F131741"/>
    <w:rsid w:val="3F135889"/>
    <w:rsid w:val="3F26702D"/>
    <w:rsid w:val="3F2A54AE"/>
    <w:rsid w:val="3F2C418D"/>
    <w:rsid w:val="3F2C4D3E"/>
    <w:rsid w:val="3F2C5427"/>
    <w:rsid w:val="3F33169A"/>
    <w:rsid w:val="3F445967"/>
    <w:rsid w:val="3F484DC4"/>
    <w:rsid w:val="3F4A37E5"/>
    <w:rsid w:val="3F5129CE"/>
    <w:rsid w:val="3F655502"/>
    <w:rsid w:val="3F665145"/>
    <w:rsid w:val="3F6B149A"/>
    <w:rsid w:val="3F6F1EEB"/>
    <w:rsid w:val="3F7425AB"/>
    <w:rsid w:val="3F7C4554"/>
    <w:rsid w:val="3F815EBD"/>
    <w:rsid w:val="3F837346"/>
    <w:rsid w:val="3F886E96"/>
    <w:rsid w:val="3F922039"/>
    <w:rsid w:val="3F9625DF"/>
    <w:rsid w:val="3FA00970"/>
    <w:rsid w:val="3FA93E8F"/>
    <w:rsid w:val="3FAE1F41"/>
    <w:rsid w:val="3FAE37D8"/>
    <w:rsid w:val="3FB60916"/>
    <w:rsid w:val="3FBD1F55"/>
    <w:rsid w:val="3FC67505"/>
    <w:rsid w:val="3FC73AA3"/>
    <w:rsid w:val="3FD020C9"/>
    <w:rsid w:val="3FD25C0A"/>
    <w:rsid w:val="3FD768CC"/>
    <w:rsid w:val="3FD77D5C"/>
    <w:rsid w:val="3FE174D4"/>
    <w:rsid w:val="3FEA11DC"/>
    <w:rsid w:val="3FED2FEE"/>
    <w:rsid w:val="3FF7137F"/>
    <w:rsid w:val="3FF74C02"/>
    <w:rsid w:val="40067B46"/>
    <w:rsid w:val="40074F2F"/>
    <w:rsid w:val="400D5B4E"/>
    <w:rsid w:val="40151F73"/>
    <w:rsid w:val="40197335"/>
    <w:rsid w:val="402152DA"/>
    <w:rsid w:val="40225F59"/>
    <w:rsid w:val="402356C6"/>
    <w:rsid w:val="40250618"/>
    <w:rsid w:val="402A5CF4"/>
    <w:rsid w:val="402E2E71"/>
    <w:rsid w:val="4039566C"/>
    <w:rsid w:val="40554B04"/>
    <w:rsid w:val="405A2629"/>
    <w:rsid w:val="405F0DE1"/>
    <w:rsid w:val="406E00C4"/>
    <w:rsid w:val="407668C0"/>
    <w:rsid w:val="408F607A"/>
    <w:rsid w:val="40952AB4"/>
    <w:rsid w:val="409E0DFA"/>
    <w:rsid w:val="40A00C64"/>
    <w:rsid w:val="40AB6E9A"/>
    <w:rsid w:val="40C225FC"/>
    <w:rsid w:val="40C3695D"/>
    <w:rsid w:val="40C50AD3"/>
    <w:rsid w:val="40C60753"/>
    <w:rsid w:val="40CA1DAF"/>
    <w:rsid w:val="40CF6DE4"/>
    <w:rsid w:val="40D52048"/>
    <w:rsid w:val="40D8139A"/>
    <w:rsid w:val="40DB4E75"/>
    <w:rsid w:val="40DE038F"/>
    <w:rsid w:val="40E60A72"/>
    <w:rsid w:val="40E63206"/>
    <w:rsid w:val="40F1696F"/>
    <w:rsid w:val="40F338CD"/>
    <w:rsid w:val="40FD1206"/>
    <w:rsid w:val="40FD2E2B"/>
    <w:rsid w:val="410033B9"/>
    <w:rsid w:val="41141A3A"/>
    <w:rsid w:val="41144167"/>
    <w:rsid w:val="411D1161"/>
    <w:rsid w:val="411F7DD9"/>
    <w:rsid w:val="41214A55"/>
    <w:rsid w:val="41271876"/>
    <w:rsid w:val="412874F2"/>
    <w:rsid w:val="41316CA1"/>
    <w:rsid w:val="41321107"/>
    <w:rsid w:val="41325883"/>
    <w:rsid w:val="413779EB"/>
    <w:rsid w:val="4139186F"/>
    <w:rsid w:val="413A76AE"/>
    <w:rsid w:val="413D3C14"/>
    <w:rsid w:val="413D7498"/>
    <w:rsid w:val="414329DF"/>
    <w:rsid w:val="41476E51"/>
    <w:rsid w:val="41485829"/>
    <w:rsid w:val="414F355F"/>
    <w:rsid w:val="4155252C"/>
    <w:rsid w:val="415E1BCB"/>
    <w:rsid w:val="41697F5C"/>
    <w:rsid w:val="41741B70"/>
    <w:rsid w:val="41860B32"/>
    <w:rsid w:val="41887C9D"/>
    <w:rsid w:val="419115CB"/>
    <w:rsid w:val="41927AFD"/>
    <w:rsid w:val="41947EA6"/>
    <w:rsid w:val="41A57C07"/>
    <w:rsid w:val="41AA4248"/>
    <w:rsid w:val="41B00D1C"/>
    <w:rsid w:val="41B118A1"/>
    <w:rsid w:val="41B25E54"/>
    <w:rsid w:val="41B525D9"/>
    <w:rsid w:val="41C1261B"/>
    <w:rsid w:val="41C842C5"/>
    <w:rsid w:val="41D17FB0"/>
    <w:rsid w:val="41D50910"/>
    <w:rsid w:val="41D52B00"/>
    <w:rsid w:val="41DD2AFC"/>
    <w:rsid w:val="41EA08B5"/>
    <w:rsid w:val="41F0375C"/>
    <w:rsid w:val="41F462F2"/>
    <w:rsid w:val="41F56C46"/>
    <w:rsid w:val="41FB2309"/>
    <w:rsid w:val="42014C57"/>
    <w:rsid w:val="4208575B"/>
    <w:rsid w:val="420C2FE8"/>
    <w:rsid w:val="421B0D13"/>
    <w:rsid w:val="421B7512"/>
    <w:rsid w:val="421F4F76"/>
    <w:rsid w:val="42212F8E"/>
    <w:rsid w:val="4231349D"/>
    <w:rsid w:val="42333557"/>
    <w:rsid w:val="423B189D"/>
    <w:rsid w:val="424F6E77"/>
    <w:rsid w:val="424F7E7E"/>
    <w:rsid w:val="42646E38"/>
    <w:rsid w:val="42660D87"/>
    <w:rsid w:val="426D1D88"/>
    <w:rsid w:val="426D214B"/>
    <w:rsid w:val="42780119"/>
    <w:rsid w:val="427D61B0"/>
    <w:rsid w:val="4298644F"/>
    <w:rsid w:val="429960CF"/>
    <w:rsid w:val="42A621A0"/>
    <w:rsid w:val="42A63BD4"/>
    <w:rsid w:val="42B421F7"/>
    <w:rsid w:val="42B76242"/>
    <w:rsid w:val="42B831EF"/>
    <w:rsid w:val="42C2186E"/>
    <w:rsid w:val="42C42797"/>
    <w:rsid w:val="42C7459F"/>
    <w:rsid w:val="42C95775"/>
    <w:rsid w:val="42CA67C5"/>
    <w:rsid w:val="42CD693C"/>
    <w:rsid w:val="42E65D00"/>
    <w:rsid w:val="42EE6E5E"/>
    <w:rsid w:val="42EF2BB7"/>
    <w:rsid w:val="42F06ADE"/>
    <w:rsid w:val="42F71288"/>
    <w:rsid w:val="42FA416C"/>
    <w:rsid w:val="42FB4E6F"/>
    <w:rsid w:val="42FC374F"/>
    <w:rsid w:val="4303426B"/>
    <w:rsid w:val="430504DD"/>
    <w:rsid w:val="43056A83"/>
    <w:rsid w:val="43104E14"/>
    <w:rsid w:val="43151272"/>
    <w:rsid w:val="4319023B"/>
    <w:rsid w:val="43216B2F"/>
    <w:rsid w:val="43297244"/>
    <w:rsid w:val="433500FD"/>
    <w:rsid w:val="433B720D"/>
    <w:rsid w:val="4340523E"/>
    <w:rsid w:val="43513746"/>
    <w:rsid w:val="435C3C0F"/>
    <w:rsid w:val="43623DA2"/>
    <w:rsid w:val="43675823"/>
    <w:rsid w:val="436A123B"/>
    <w:rsid w:val="436A2BB0"/>
    <w:rsid w:val="43704724"/>
    <w:rsid w:val="43743FD5"/>
    <w:rsid w:val="438C4832"/>
    <w:rsid w:val="43906DA4"/>
    <w:rsid w:val="43911EEB"/>
    <w:rsid w:val="43947392"/>
    <w:rsid w:val="439E7EFB"/>
    <w:rsid w:val="43A4646B"/>
    <w:rsid w:val="43A926CB"/>
    <w:rsid w:val="43AA7451"/>
    <w:rsid w:val="43AB0462"/>
    <w:rsid w:val="43B37EA1"/>
    <w:rsid w:val="43C8413B"/>
    <w:rsid w:val="43E33325"/>
    <w:rsid w:val="43E7747B"/>
    <w:rsid w:val="43E828F9"/>
    <w:rsid w:val="43F1324E"/>
    <w:rsid w:val="43F91594"/>
    <w:rsid w:val="43FF6C9B"/>
    <w:rsid w:val="440178DB"/>
    <w:rsid w:val="44063512"/>
    <w:rsid w:val="440A08B0"/>
    <w:rsid w:val="440D7B75"/>
    <w:rsid w:val="441046D2"/>
    <w:rsid w:val="441433BD"/>
    <w:rsid w:val="44146C41"/>
    <w:rsid w:val="44306F03"/>
    <w:rsid w:val="44384406"/>
    <w:rsid w:val="443A0163"/>
    <w:rsid w:val="443F1B22"/>
    <w:rsid w:val="444B1319"/>
    <w:rsid w:val="444E7556"/>
    <w:rsid w:val="445E3797"/>
    <w:rsid w:val="446012BE"/>
    <w:rsid w:val="4460239B"/>
    <w:rsid w:val="44605A3B"/>
    <w:rsid w:val="44625C92"/>
    <w:rsid w:val="446361B3"/>
    <w:rsid w:val="44636252"/>
    <w:rsid w:val="44654A89"/>
    <w:rsid w:val="44661ADD"/>
    <w:rsid w:val="446966B1"/>
    <w:rsid w:val="446B764F"/>
    <w:rsid w:val="446F0BF9"/>
    <w:rsid w:val="4472772A"/>
    <w:rsid w:val="44746EF9"/>
    <w:rsid w:val="447659E0"/>
    <w:rsid w:val="447A00BE"/>
    <w:rsid w:val="44815126"/>
    <w:rsid w:val="44815362"/>
    <w:rsid w:val="44836418"/>
    <w:rsid w:val="448550D1"/>
    <w:rsid w:val="448C1D82"/>
    <w:rsid w:val="4491576D"/>
    <w:rsid w:val="44970113"/>
    <w:rsid w:val="449936FC"/>
    <w:rsid w:val="449C12FE"/>
    <w:rsid w:val="44A21D28"/>
    <w:rsid w:val="44AB0BEB"/>
    <w:rsid w:val="44AB1CD7"/>
    <w:rsid w:val="44AD66BD"/>
    <w:rsid w:val="44B432B5"/>
    <w:rsid w:val="44B44EE7"/>
    <w:rsid w:val="44B71CCD"/>
    <w:rsid w:val="44B75FA7"/>
    <w:rsid w:val="44B80030"/>
    <w:rsid w:val="44BA7652"/>
    <w:rsid w:val="44BC3463"/>
    <w:rsid w:val="44C2005E"/>
    <w:rsid w:val="44C25999"/>
    <w:rsid w:val="44C65D7D"/>
    <w:rsid w:val="44CD5908"/>
    <w:rsid w:val="44D74780"/>
    <w:rsid w:val="44D836F5"/>
    <w:rsid w:val="44F57740"/>
    <w:rsid w:val="44F92736"/>
    <w:rsid w:val="44FA3EE9"/>
    <w:rsid w:val="4506785B"/>
    <w:rsid w:val="450E6E58"/>
    <w:rsid w:val="45116621"/>
    <w:rsid w:val="45133E14"/>
    <w:rsid w:val="45147625"/>
    <w:rsid w:val="4528125F"/>
    <w:rsid w:val="45293964"/>
    <w:rsid w:val="452E518F"/>
    <w:rsid w:val="453149E7"/>
    <w:rsid w:val="45347403"/>
    <w:rsid w:val="453A31A0"/>
    <w:rsid w:val="453D424D"/>
    <w:rsid w:val="453E55C5"/>
    <w:rsid w:val="45492B71"/>
    <w:rsid w:val="454F78C2"/>
    <w:rsid w:val="455351CC"/>
    <w:rsid w:val="45565F93"/>
    <w:rsid w:val="455A14D6"/>
    <w:rsid w:val="455B592C"/>
    <w:rsid w:val="45647867"/>
    <w:rsid w:val="456C1C36"/>
    <w:rsid w:val="456F5BF8"/>
    <w:rsid w:val="45761CF7"/>
    <w:rsid w:val="4577136C"/>
    <w:rsid w:val="457C39B0"/>
    <w:rsid w:val="457F20D9"/>
    <w:rsid w:val="458C33BB"/>
    <w:rsid w:val="45913BAE"/>
    <w:rsid w:val="45922013"/>
    <w:rsid w:val="45933C22"/>
    <w:rsid w:val="4596605D"/>
    <w:rsid w:val="45982E97"/>
    <w:rsid w:val="4599497B"/>
    <w:rsid w:val="459B1F40"/>
    <w:rsid w:val="45A602D1"/>
    <w:rsid w:val="45AA12DC"/>
    <w:rsid w:val="45B2650D"/>
    <w:rsid w:val="45B33931"/>
    <w:rsid w:val="45BB0276"/>
    <w:rsid w:val="45C66607"/>
    <w:rsid w:val="45C76287"/>
    <w:rsid w:val="45DD0236"/>
    <w:rsid w:val="45E745BD"/>
    <w:rsid w:val="45EE60CC"/>
    <w:rsid w:val="45F2294E"/>
    <w:rsid w:val="45FD4563"/>
    <w:rsid w:val="45FD7187"/>
    <w:rsid w:val="45FE63CC"/>
    <w:rsid w:val="460655BC"/>
    <w:rsid w:val="460728F4"/>
    <w:rsid w:val="46120C85"/>
    <w:rsid w:val="461C7016"/>
    <w:rsid w:val="462026E7"/>
    <w:rsid w:val="462A1CCC"/>
    <w:rsid w:val="462C6F53"/>
    <w:rsid w:val="463333B8"/>
    <w:rsid w:val="46336C3B"/>
    <w:rsid w:val="4647174F"/>
    <w:rsid w:val="46492AF5"/>
    <w:rsid w:val="4649335D"/>
    <w:rsid w:val="465346DC"/>
    <w:rsid w:val="465D3287"/>
    <w:rsid w:val="46691693"/>
    <w:rsid w:val="46704080"/>
    <w:rsid w:val="46737A24"/>
    <w:rsid w:val="467413FF"/>
    <w:rsid w:val="4676367F"/>
    <w:rsid w:val="467F4D29"/>
    <w:rsid w:val="467F5A35"/>
    <w:rsid w:val="468060A2"/>
    <w:rsid w:val="46862C22"/>
    <w:rsid w:val="468A3DC6"/>
    <w:rsid w:val="469F099A"/>
    <w:rsid w:val="469F3D6C"/>
    <w:rsid w:val="46A43528"/>
    <w:rsid w:val="46A47D5D"/>
    <w:rsid w:val="46A757D0"/>
    <w:rsid w:val="46AA20FD"/>
    <w:rsid w:val="46B35703"/>
    <w:rsid w:val="46B42C18"/>
    <w:rsid w:val="46B84187"/>
    <w:rsid w:val="46CA0433"/>
    <w:rsid w:val="46DC238C"/>
    <w:rsid w:val="46DF5317"/>
    <w:rsid w:val="46E213D4"/>
    <w:rsid w:val="46E40E87"/>
    <w:rsid w:val="46F44ED5"/>
    <w:rsid w:val="46F85A1B"/>
    <w:rsid w:val="46FA1C29"/>
    <w:rsid w:val="46FB2286"/>
    <w:rsid w:val="470639B4"/>
    <w:rsid w:val="47083DCE"/>
    <w:rsid w:val="470C4453"/>
    <w:rsid w:val="471B7C59"/>
    <w:rsid w:val="47210E42"/>
    <w:rsid w:val="47260B0F"/>
    <w:rsid w:val="47407493"/>
    <w:rsid w:val="47426DF8"/>
    <w:rsid w:val="474A107B"/>
    <w:rsid w:val="474C39E8"/>
    <w:rsid w:val="474D5189"/>
    <w:rsid w:val="475221E0"/>
    <w:rsid w:val="4764152B"/>
    <w:rsid w:val="4778526A"/>
    <w:rsid w:val="477914D1"/>
    <w:rsid w:val="477A77C8"/>
    <w:rsid w:val="47847862"/>
    <w:rsid w:val="47861BFA"/>
    <w:rsid w:val="478B1F72"/>
    <w:rsid w:val="478E1476"/>
    <w:rsid w:val="478E5BF3"/>
    <w:rsid w:val="47935F15"/>
    <w:rsid w:val="47946ABA"/>
    <w:rsid w:val="47AE3F29"/>
    <w:rsid w:val="47B00242"/>
    <w:rsid w:val="47B44BDD"/>
    <w:rsid w:val="47B5528D"/>
    <w:rsid w:val="47C30261"/>
    <w:rsid w:val="47D01EDF"/>
    <w:rsid w:val="47D92C6D"/>
    <w:rsid w:val="47DA0270"/>
    <w:rsid w:val="47E04296"/>
    <w:rsid w:val="47E21CAE"/>
    <w:rsid w:val="47E32BD2"/>
    <w:rsid w:val="47E56601"/>
    <w:rsid w:val="47EF4992"/>
    <w:rsid w:val="47F654D5"/>
    <w:rsid w:val="48064139"/>
    <w:rsid w:val="48074403"/>
    <w:rsid w:val="480D2E91"/>
    <w:rsid w:val="481332FC"/>
    <w:rsid w:val="48192719"/>
    <w:rsid w:val="481C0CDA"/>
    <w:rsid w:val="4820111B"/>
    <w:rsid w:val="482B755A"/>
    <w:rsid w:val="48357040"/>
    <w:rsid w:val="48361038"/>
    <w:rsid w:val="483870C8"/>
    <w:rsid w:val="48466B43"/>
    <w:rsid w:val="4849511F"/>
    <w:rsid w:val="48543F93"/>
    <w:rsid w:val="485754F7"/>
    <w:rsid w:val="48591CAE"/>
    <w:rsid w:val="485B1616"/>
    <w:rsid w:val="48630F72"/>
    <w:rsid w:val="48640DF5"/>
    <w:rsid w:val="4865331A"/>
    <w:rsid w:val="48705AB9"/>
    <w:rsid w:val="487D41A8"/>
    <w:rsid w:val="4887244F"/>
    <w:rsid w:val="489A67BB"/>
    <w:rsid w:val="489B524B"/>
    <w:rsid w:val="48B151A3"/>
    <w:rsid w:val="48B25D55"/>
    <w:rsid w:val="48B459D5"/>
    <w:rsid w:val="48BA3EDA"/>
    <w:rsid w:val="48BD1D6C"/>
    <w:rsid w:val="48D40488"/>
    <w:rsid w:val="48D804A2"/>
    <w:rsid w:val="48DF209C"/>
    <w:rsid w:val="48E02E65"/>
    <w:rsid w:val="48E26B1E"/>
    <w:rsid w:val="48F2771A"/>
    <w:rsid w:val="48F30486"/>
    <w:rsid w:val="48F53AF7"/>
    <w:rsid w:val="49202B06"/>
    <w:rsid w:val="492B471A"/>
    <w:rsid w:val="49352AAB"/>
    <w:rsid w:val="49383DE1"/>
    <w:rsid w:val="493D7528"/>
    <w:rsid w:val="49400E3C"/>
    <w:rsid w:val="49417419"/>
    <w:rsid w:val="494A71CD"/>
    <w:rsid w:val="494F2F0F"/>
    <w:rsid w:val="495751DE"/>
    <w:rsid w:val="495D52C8"/>
    <w:rsid w:val="495F400B"/>
    <w:rsid w:val="49626DF3"/>
    <w:rsid w:val="496C5184"/>
    <w:rsid w:val="496D4CD6"/>
    <w:rsid w:val="496E5B28"/>
    <w:rsid w:val="497A781C"/>
    <w:rsid w:val="498118A6"/>
    <w:rsid w:val="4986308C"/>
    <w:rsid w:val="498705A3"/>
    <w:rsid w:val="498C34BA"/>
    <w:rsid w:val="4997184B"/>
    <w:rsid w:val="499C0335"/>
    <w:rsid w:val="49A17BDC"/>
    <w:rsid w:val="49AC0329"/>
    <w:rsid w:val="49B41E57"/>
    <w:rsid w:val="49B83F7E"/>
    <w:rsid w:val="49BB77DB"/>
    <w:rsid w:val="49BF30DB"/>
    <w:rsid w:val="49C3230F"/>
    <w:rsid w:val="49C64D70"/>
    <w:rsid w:val="49CD3F23"/>
    <w:rsid w:val="49D401DF"/>
    <w:rsid w:val="49D822B4"/>
    <w:rsid w:val="49D845E0"/>
    <w:rsid w:val="49E33EC9"/>
    <w:rsid w:val="49EA56EE"/>
    <w:rsid w:val="49FA7B65"/>
    <w:rsid w:val="4A0465FC"/>
    <w:rsid w:val="4A0F0210"/>
    <w:rsid w:val="4A137078"/>
    <w:rsid w:val="4A153A94"/>
    <w:rsid w:val="4A1A65A1"/>
    <w:rsid w:val="4A1B2703"/>
    <w:rsid w:val="4A2A2C90"/>
    <w:rsid w:val="4A361C79"/>
    <w:rsid w:val="4A5B700A"/>
    <w:rsid w:val="4A607280"/>
    <w:rsid w:val="4A753282"/>
    <w:rsid w:val="4A7A5719"/>
    <w:rsid w:val="4A8536D2"/>
    <w:rsid w:val="4A873352"/>
    <w:rsid w:val="4A9216E3"/>
    <w:rsid w:val="4A9804CE"/>
    <w:rsid w:val="4A9C3D82"/>
    <w:rsid w:val="4AA56BFD"/>
    <w:rsid w:val="4AAE5BA2"/>
    <w:rsid w:val="4AB024C8"/>
    <w:rsid w:val="4AB36811"/>
    <w:rsid w:val="4ABD162D"/>
    <w:rsid w:val="4ABE60F1"/>
    <w:rsid w:val="4AD25D50"/>
    <w:rsid w:val="4ADE3D60"/>
    <w:rsid w:val="4AE270E7"/>
    <w:rsid w:val="4AE820F1"/>
    <w:rsid w:val="4AEB2305"/>
    <w:rsid w:val="4AF30483"/>
    <w:rsid w:val="4AF36CE9"/>
    <w:rsid w:val="4AF713BC"/>
    <w:rsid w:val="4AFB3382"/>
    <w:rsid w:val="4B0501B0"/>
    <w:rsid w:val="4B06568F"/>
    <w:rsid w:val="4B080428"/>
    <w:rsid w:val="4B186FF8"/>
    <w:rsid w:val="4B1D6E1D"/>
    <w:rsid w:val="4B1F47A4"/>
    <w:rsid w:val="4B28675E"/>
    <w:rsid w:val="4B31449C"/>
    <w:rsid w:val="4B35476F"/>
    <w:rsid w:val="4B4D035F"/>
    <w:rsid w:val="4B5B28D2"/>
    <w:rsid w:val="4B5F0E37"/>
    <w:rsid w:val="4B6A3F0B"/>
    <w:rsid w:val="4B6A71C8"/>
    <w:rsid w:val="4B745559"/>
    <w:rsid w:val="4B754685"/>
    <w:rsid w:val="4B7F0E4B"/>
    <w:rsid w:val="4B833613"/>
    <w:rsid w:val="4B8B517E"/>
    <w:rsid w:val="4B9B30B9"/>
    <w:rsid w:val="4BA018A0"/>
    <w:rsid w:val="4BAB34B4"/>
    <w:rsid w:val="4BAB7C31"/>
    <w:rsid w:val="4BB61845"/>
    <w:rsid w:val="4BB63122"/>
    <w:rsid w:val="4BC07BD6"/>
    <w:rsid w:val="4BCC7ECC"/>
    <w:rsid w:val="4BD15F4B"/>
    <w:rsid w:val="4BD644A7"/>
    <w:rsid w:val="4BDB343A"/>
    <w:rsid w:val="4BE233FC"/>
    <w:rsid w:val="4BE25B8D"/>
    <w:rsid w:val="4BED3F1E"/>
    <w:rsid w:val="4BF722AF"/>
    <w:rsid w:val="4BF86A09"/>
    <w:rsid w:val="4BFF01A4"/>
    <w:rsid w:val="4C011E3C"/>
    <w:rsid w:val="4C020640"/>
    <w:rsid w:val="4C023EC3"/>
    <w:rsid w:val="4C040170"/>
    <w:rsid w:val="4C062FDE"/>
    <w:rsid w:val="4C0D2254"/>
    <w:rsid w:val="4C111D08"/>
    <w:rsid w:val="4C111E43"/>
    <w:rsid w:val="4C276664"/>
    <w:rsid w:val="4C3955BA"/>
    <w:rsid w:val="4C39659B"/>
    <w:rsid w:val="4C3C0976"/>
    <w:rsid w:val="4C585588"/>
    <w:rsid w:val="4C6601D3"/>
    <w:rsid w:val="4C855396"/>
    <w:rsid w:val="4C8C3871"/>
    <w:rsid w:val="4C9B050A"/>
    <w:rsid w:val="4CA536CC"/>
    <w:rsid w:val="4CA679DE"/>
    <w:rsid w:val="4CB15030"/>
    <w:rsid w:val="4CBA3672"/>
    <w:rsid w:val="4CC220E9"/>
    <w:rsid w:val="4CC22D51"/>
    <w:rsid w:val="4CCA607B"/>
    <w:rsid w:val="4CCE4CF6"/>
    <w:rsid w:val="4CCF7D94"/>
    <w:rsid w:val="4CD7296C"/>
    <w:rsid w:val="4CE35027"/>
    <w:rsid w:val="4CE7076F"/>
    <w:rsid w:val="4CE924A3"/>
    <w:rsid w:val="4CF636DF"/>
    <w:rsid w:val="4CFB40DB"/>
    <w:rsid w:val="4D037CA3"/>
    <w:rsid w:val="4D0B6F16"/>
    <w:rsid w:val="4D166146"/>
    <w:rsid w:val="4D166283"/>
    <w:rsid w:val="4D1757EE"/>
    <w:rsid w:val="4D1B2411"/>
    <w:rsid w:val="4D2607A2"/>
    <w:rsid w:val="4D2C50F1"/>
    <w:rsid w:val="4D2E46DE"/>
    <w:rsid w:val="4D3267B3"/>
    <w:rsid w:val="4D335FAF"/>
    <w:rsid w:val="4D367E84"/>
    <w:rsid w:val="4D391374"/>
    <w:rsid w:val="4D4675C3"/>
    <w:rsid w:val="4D472ED5"/>
    <w:rsid w:val="4D486759"/>
    <w:rsid w:val="4D492924"/>
    <w:rsid w:val="4D5D2E7B"/>
    <w:rsid w:val="4D687063"/>
    <w:rsid w:val="4D72560E"/>
    <w:rsid w:val="4D785BAD"/>
    <w:rsid w:val="4D79442C"/>
    <w:rsid w:val="4D7D11B1"/>
    <w:rsid w:val="4D851F0D"/>
    <w:rsid w:val="4D8971C2"/>
    <w:rsid w:val="4D8B4139"/>
    <w:rsid w:val="4D8D4F97"/>
    <w:rsid w:val="4D9E38E4"/>
    <w:rsid w:val="4D9F30F3"/>
    <w:rsid w:val="4DA105BF"/>
    <w:rsid w:val="4DA40002"/>
    <w:rsid w:val="4DB40467"/>
    <w:rsid w:val="4DB45A91"/>
    <w:rsid w:val="4DC2095E"/>
    <w:rsid w:val="4DC45D61"/>
    <w:rsid w:val="4DC67CB4"/>
    <w:rsid w:val="4DD51840"/>
    <w:rsid w:val="4DD66BC5"/>
    <w:rsid w:val="4DE07BD1"/>
    <w:rsid w:val="4DEB17E5"/>
    <w:rsid w:val="4DF30C68"/>
    <w:rsid w:val="4DFC6FAF"/>
    <w:rsid w:val="4E005F07"/>
    <w:rsid w:val="4E015A48"/>
    <w:rsid w:val="4E06709A"/>
    <w:rsid w:val="4E0A4298"/>
    <w:rsid w:val="4E0B5509"/>
    <w:rsid w:val="4E0C3F18"/>
    <w:rsid w:val="4E1622A9"/>
    <w:rsid w:val="4E1A46B3"/>
    <w:rsid w:val="4E202AAD"/>
    <w:rsid w:val="4E2A3BC6"/>
    <w:rsid w:val="4E2C224E"/>
    <w:rsid w:val="4E3605DF"/>
    <w:rsid w:val="4E423BD6"/>
    <w:rsid w:val="4E44488A"/>
    <w:rsid w:val="4E4B72FB"/>
    <w:rsid w:val="4E4F4B24"/>
    <w:rsid w:val="4E566916"/>
    <w:rsid w:val="4E575502"/>
    <w:rsid w:val="4E623BC5"/>
    <w:rsid w:val="4E634927"/>
    <w:rsid w:val="4E66289A"/>
    <w:rsid w:val="4E6D2CB8"/>
    <w:rsid w:val="4E7372EA"/>
    <w:rsid w:val="4E781049"/>
    <w:rsid w:val="4E8A73B7"/>
    <w:rsid w:val="4E903173"/>
    <w:rsid w:val="4E98737F"/>
    <w:rsid w:val="4E9B792F"/>
    <w:rsid w:val="4EA065E0"/>
    <w:rsid w:val="4EB51EA7"/>
    <w:rsid w:val="4EB74D9C"/>
    <w:rsid w:val="4EB856B6"/>
    <w:rsid w:val="4EB95335"/>
    <w:rsid w:val="4EC436C7"/>
    <w:rsid w:val="4EC653FC"/>
    <w:rsid w:val="4EC85307"/>
    <w:rsid w:val="4ECC109B"/>
    <w:rsid w:val="4ED0364D"/>
    <w:rsid w:val="4ED9366C"/>
    <w:rsid w:val="4EE17CDB"/>
    <w:rsid w:val="4EE46C4C"/>
    <w:rsid w:val="4EEC314D"/>
    <w:rsid w:val="4EED58C5"/>
    <w:rsid w:val="4EF10067"/>
    <w:rsid w:val="4EF27A02"/>
    <w:rsid w:val="4F033D64"/>
    <w:rsid w:val="4F105D44"/>
    <w:rsid w:val="4F1C61F4"/>
    <w:rsid w:val="4F2354FD"/>
    <w:rsid w:val="4F252466"/>
    <w:rsid w:val="4F3B240C"/>
    <w:rsid w:val="4F430078"/>
    <w:rsid w:val="4F45079D"/>
    <w:rsid w:val="4F470E02"/>
    <w:rsid w:val="4F486B39"/>
    <w:rsid w:val="4F5167AE"/>
    <w:rsid w:val="4F523DDE"/>
    <w:rsid w:val="4F5309C3"/>
    <w:rsid w:val="4F5904BD"/>
    <w:rsid w:val="4F59189C"/>
    <w:rsid w:val="4F5C3870"/>
    <w:rsid w:val="4F62367F"/>
    <w:rsid w:val="4F67290F"/>
    <w:rsid w:val="4F693DC9"/>
    <w:rsid w:val="4F6F1722"/>
    <w:rsid w:val="4F746A65"/>
    <w:rsid w:val="4F792556"/>
    <w:rsid w:val="4F793B42"/>
    <w:rsid w:val="4F797711"/>
    <w:rsid w:val="4F7D5DF3"/>
    <w:rsid w:val="4F871206"/>
    <w:rsid w:val="4F874A89"/>
    <w:rsid w:val="4F893271"/>
    <w:rsid w:val="4F9A06D3"/>
    <w:rsid w:val="4F9B5251"/>
    <w:rsid w:val="4F9C11AB"/>
    <w:rsid w:val="4FA230AA"/>
    <w:rsid w:val="4FA7753C"/>
    <w:rsid w:val="4FA871BC"/>
    <w:rsid w:val="4FB3554D"/>
    <w:rsid w:val="4FBD38DE"/>
    <w:rsid w:val="4FD67FEA"/>
    <w:rsid w:val="4FDD1C15"/>
    <w:rsid w:val="4FDD4FA4"/>
    <w:rsid w:val="4FDE52CD"/>
    <w:rsid w:val="4FE83829"/>
    <w:rsid w:val="4FF31BBA"/>
    <w:rsid w:val="4FF9184A"/>
    <w:rsid w:val="4FFB7093"/>
    <w:rsid w:val="50095F5C"/>
    <w:rsid w:val="50147B70"/>
    <w:rsid w:val="501B1465"/>
    <w:rsid w:val="501F5F01"/>
    <w:rsid w:val="50294293"/>
    <w:rsid w:val="502E060C"/>
    <w:rsid w:val="5054095A"/>
    <w:rsid w:val="505F2550"/>
    <w:rsid w:val="506159E7"/>
    <w:rsid w:val="506B057F"/>
    <w:rsid w:val="507350BC"/>
    <w:rsid w:val="507441F3"/>
    <w:rsid w:val="5075308D"/>
    <w:rsid w:val="50766910"/>
    <w:rsid w:val="507A4D64"/>
    <w:rsid w:val="50804CA1"/>
    <w:rsid w:val="508126DC"/>
    <w:rsid w:val="508711AE"/>
    <w:rsid w:val="5087706B"/>
    <w:rsid w:val="508974B5"/>
    <w:rsid w:val="508A291A"/>
    <w:rsid w:val="50954A19"/>
    <w:rsid w:val="50A753EC"/>
    <w:rsid w:val="50AB1369"/>
    <w:rsid w:val="50AD27C7"/>
    <w:rsid w:val="50AE5B65"/>
    <w:rsid w:val="50B112D5"/>
    <w:rsid w:val="50B3079C"/>
    <w:rsid w:val="50B524CD"/>
    <w:rsid w:val="50B7737A"/>
    <w:rsid w:val="50B801D4"/>
    <w:rsid w:val="50BA42F9"/>
    <w:rsid w:val="50C2570B"/>
    <w:rsid w:val="50C3437C"/>
    <w:rsid w:val="50C346A2"/>
    <w:rsid w:val="50C67AC4"/>
    <w:rsid w:val="50CB78D7"/>
    <w:rsid w:val="50D60C20"/>
    <w:rsid w:val="50D904CF"/>
    <w:rsid w:val="50D96A1F"/>
    <w:rsid w:val="50E336C1"/>
    <w:rsid w:val="50FB5ACA"/>
    <w:rsid w:val="5100587B"/>
    <w:rsid w:val="510319F7"/>
    <w:rsid w:val="51056126"/>
    <w:rsid w:val="51063B27"/>
    <w:rsid w:val="51077926"/>
    <w:rsid w:val="510E7D88"/>
    <w:rsid w:val="51131B19"/>
    <w:rsid w:val="51186119"/>
    <w:rsid w:val="511F64FB"/>
    <w:rsid w:val="51203E96"/>
    <w:rsid w:val="5128632D"/>
    <w:rsid w:val="512E60BF"/>
    <w:rsid w:val="513227F4"/>
    <w:rsid w:val="513269C6"/>
    <w:rsid w:val="51334ADB"/>
    <w:rsid w:val="51370B54"/>
    <w:rsid w:val="51431169"/>
    <w:rsid w:val="514F07F2"/>
    <w:rsid w:val="51582C39"/>
    <w:rsid w:val="515A2406"/>
    <w:rsid w:val="515A6B83"/>
    <w:rsid w:val="515C0C84"/>
    <w:rsid w:val="5160248A"/>
    <w:rsid w:val="51636309"/>
    <w:rsid w:val="51640797"/>
    <w:rsid w:val="516D474D"/>
    <w:rsid w:val="516F6B28"/>
    <w:rsid w:val="51715DCB"/>
    <w:rsid w:val="51734070"/>
    <w:rsid w:val="51744201"/>
    <w:rsid w:val="51846ACD"/>
    <w:rsid w:val="51851270"/>
    <w:rsid w:val="51884CAF"/>
    <w:rsid w:val="518F4E5F"/>
    <w:rsid w:val="519C2DCB"/>
    <w:rsid w:val="51A05024"/>
    <w:rsid w:val="51B07591"/>
    <w:rsid w:val="51B12E15"/>
    <w:rsid w:val="51B33605"/>
    <w:rsid w:val="51C67537"/>
    <w:rsid w:val="51CE3701"/>
    <w:rsid w:val="51CE6144"/>
    <w:rsid w:val="51D058C8"/>
    <w:rsid w:val="51D23371"/>
    <w:rsid w:val="51D578A0"/>
    <w:rsid w:val="51D8271A"/>
    <w:rsid w:val="51DB0B9F"/>
    <w:rsid w:val="51E6586D"/>
    <w:rsid w:val="51E818BB"/>
    <w:rsid w:val="51EB3E0D"/>
    <w:rsid w:val="51EF3EF9"/>
    <w:rsid w:val="51F2387E"/>
    <w:rsid w:val="51F32AB7"/>
    <w:rsid w:val="52073823"/>
    <w:rsid w:val="52077FA0"/>
    <w:rsid w:val="52121BB5"/>
    <w:rsid w:val="521234F8"/>
    <w:rsid w:val="5224008A"/>
    <w:rsid w:val="522750E5"/>
    <w:rsid w:val="52287713"/>
    <w:rsid w:val="52362B11"/>
    <w:rsid w:val="52461A82"/>
    <w:rsid w:val="524949B5"/>
    <w:rsid w:val="52523719"/>
    <w:rsid w:val="525C76C9"/>
    <w:rsid w:val="527119A3"/>
    <w:rsid w:val="52730954"/>
    <w:rsid w:val="5275295A"/>
    <w:rsid w:val="52783FF0"/>
    <w:rsid w:val="527E4E23"/>
    <w:rsid w:val="527F6965"/>
    <w:rsid w:val="52801AB6"/>
    <w:rsid w:val="528538A2"/>
    <w:rsid w:val="52856B0A"/>
    <w:rsid w:val="528A4CF6"/>
    <w:rsid w:val="529F4C9C"/>
    <w:rsid w:val="52BA0874"/>
    <w:rsid w:val="52C46464"/>
    <w:rsid w:val="52C91A90"/>
    <w:rsid w:val="52CC113A"/>
    <w:rsid w:val="52D54FEC"/>
    <w:rsid w:val="52D67374"/>
    <w:rsid w:val="52D82FCE"/>
    <w:rsid w:val="52DD0BC1"/>
    <w:rsid w:val="52DF6FCB"/>
    <w:rsid w:val="52E274B4"/>
    <w:rsid w:val="52E762C5"/>
    <w:rsid w:val="52EC7319"/>
    <w:rsid w:val="52F047D2"/>
    <w:rsid w:val="52FB6752"/>
    <w:rsid w:val="52FC224B"/>
    <w:rsid w:val="530618DA"/>
    <w:rsid w:val="530C10F9"/>
    <w:rsid w:val="5311414F"/>
    <w:rsid w:val="53157440"/>
    <w:rsid w:val="532312D6"/>
    <w:rsid w:val="532422E1"/>
    <w:rsid w:val="532B0103"/>
    <w:rsid w:val="53362002"/>
    <w:rsid w:val="53420E75"/>
    <w:rsid w:val="534244A5"/>
    <w:rsid w:val="534D068E"/>
    <w:rsid w:val="534D2836"/>
    <w:rsid w:val="53555257"/>
    <w:rsid w:val="535D4D1B"/>
    <w:rsid w:val="536063F8"/>
    <w:rsid w:val="536743B4"/>
    <w:rsid w:val="53840791"/>
    <w:rsid w:val="538D7C23"/>
    <w:rsid w:val="538E6B22"/>
    <w:rsid w:val="538F3BEE"/>
    <w:rsid w:val="53990737"/>
    <w:rsid w:val="53990FC3"/>
    <w:rsid w:val="53994EB3"/>
    <w:rsid w:val="539C08E9"/>
    <w:rsid w:val="53A4307D"/>
    <w:rsid w:val="53A4440C"/>
    <w:rsid w:val="53AA4F9B"/>
    <w:rsid w:val="53B919B9"/>
    <w:rsid w:val="53BA414E"/>
    <w:rsid w:val="53BB3765"/>
    <w:rsid w:val="53BF6318"/>
    <w:rsid w:val="53CC71A7"/>
    <w:rsid w:val="53D232CA"/>
    <w:rsid w:val="53D95126"/>
    <w:rsid w:val="53DA11A0"/>
    <w:rsid w:val="53DE3845"/>
    <w:rsid w:val="53E302B5"/>
    <w:rsid w:val="53E439F7"/>
    <w:rsid w:val="53EC5CD7"/>
    <w:rsid w:val="53F01145"/>
    <w:rsid w:val="53F12C5C"/>
    <w:rsid w:val="53F44C8E"/>
    <w:rsid w:val="53FA74D7"/>
    <w:rsid w:val="53FD5056"/>
    <w:rsid w:val="54076078"/>
    <w:rsid w:val="54097341"/>
    <w:rsid w:val="54113878"/>
    <w:rsid w:val="5413574D"/>
    <w:rsid w:val="54267F9B"/>
    <w:rsid w:val="54311503"/>
    <w:rsid w:val="543759ED"/>
    <w:rsid w:val="543C2843"/>
    <w:rsid w:val="543E202D"/>
    <w:rsid w:val="54424BAB"/>
    <w:rsid w:val="544662D1"/>
    <w:rsid w:val="544B6E89"/>
    <w:rsid w:val="54514662"/>
    <w:rsid w:val="54517EE5"/>
    <w:rsid w:val="54587F92"/>
    <w:rsid w:val="545A1E9A"/>
    <w:rsid w:val="545C43E0"/>
    <w:rsid w:val="54613410"/>
    <w:rsid w:val="54684287"/>
    <w:rsid w:val="546A1402"/>
    <w:rsid w:val="546D3E72"/>
    <w:rsid w:val="547D09A9"/>
    <w:rsid w:val="547F17D7"/>
    <w:rsid w:val="54886D3A"/>
    <w:rsid w:val="548C78FC"/>
    <w:rsid w:val="54930BBA"/>
    <w:rsid w:val="549E49B7"/>
    <w:rsid w:val="54A45323"/>
    <w:rsid w:val="54A85071"/>
    <w:rsid w:val="54B26C85"/>
    <w:rsid w:val="54B30163"/>
    <w:rsid w:val="54BE39E3"/>
    <w:rsid w:val="54C40401"/>
    <w:rsid w:val="54C56EE7"/>
    <w:rsid w:val="54D90E62"/>
    <w:rsid w:val="54DF2FCC"/>
    <w:rsid w:val="54EC2867"/>
    <w:rsid w:val="54F0334B"/>
    <w:rsid w:val="55032E10"/>
    <w:rsid w:val="55052106"/>
    <w:rsid w:val="550E796A"/>
    <w:rsid w:val="55125282"/>
    <w:rsid w:val="551A3BA3"/>
    <w:rsid w:val="551A7758"/>
    <w:rsid w:val="551F28FE"/>
    <w:rsid w:val="55203A36"/>
    <w:rsid w:val="55210CC9"/>
    <w:rsid w:val="55280DE8"/>
    <w:rsid w:val="55302B48"/>
    <w:rsid w:val="55323282"/>
    <w:rsid w:val="553539DB"/>
    <w:rsid w:val="55381B40"/>
    <w:rsid w:val="55432A10"/>
    <w:rsid w:val="55447CB2"/>
    <w:rsid w:val="55474FEC"/>
    <w:rsid w:val="554863E5"/>
    <w:rsid w:val="55494836"/>
    <w:rsid w:val="554A791A"/>
    <w:rsid w:val="5557610E"/>
    <w:rsid w:val="555E3894"/>
    <w:rsid w:val="556769F8"/>
    <w:rsid w:val="558C0B67"/>
    <w:rsid w:val="5597277B"/>
    <w:rsid w:val="559770B0"/>
    <w:rsid w:val="55AE3ABD"/>
    <w:rsid w:val="55B619E3"/>
    <w:rsid w:val="55B84EAE"/>
    <w:rsid w:val="55C061A9"/>
    <w:rsid w:val="55CC7F99"/>
    <w:rsid w:val="55D359B0"/>
    <w:rsid w:val="55D53E2B"/>
    <w:rsid w:val="55E0441C"/>
    <w:rsid w:val="55E31575"/>
    <w:rsid w:val="55E72D6A"/>
    <w:rsid w:val="55EB37F0"/>
    <w:rsid w:val="55EB5245"/>
    <w:rsid w:val="55F419C7"/>
    <w:rsid w:val="55F873F7"/>
    <w:rsid w:val="560378AC"/>
    <w:rsid w:val="5604752C"/>
    <w:rsid w:val="56137AB1"/>
    <w:rsid w:val="56143D1E"/>
    <w:rsid w:val="561C1094"/>
    <w:rsid w:val="56221C78"/>
    <w:rsid w:val="5638698C"/>
    <w:rsid w:val="56391F84"/>
    <w:rsid w:val="56443B98"/>
    <w:rsid w:val="564B2C4A"/>
    <w:rsid w:val="564B5421"/>
    <w:rsid w:val="564E5F59"/>
    <w:rsid w:val="565B7F3A"/>
    <w:rsid w:val="5660068D"/>
    <w:rsid w:val="56656403"/>
    <w:rsid w:val="566A1A3E"/>
    <w:rsid w:val="566F72D2"/>
    <w:rsid w:val="56707EE0"/>
    <w:rsid w:val="567B29ED"/>
    <w:rsid w:val="567F3610"/>
    <w:rsid w:val="568F75DE"/>
    <w:rsid w:val="56904253"/>
    <w:rsid w:val="569C5CAA"/>
    <w:rsid w:val="56B00CC9"/>
    <w:rsid w:val="56B20949"/>
    <w:rsid w:val="56C55922"/>
    <w:rsid w:val="56C708EE"/>
    <w:rsid w:val="56C82D1E"/>
    <w:rsid w:val="56CC06F7"/>
    <w:rsid w:val="56CE3DE1"/>
    <w:rsid w:val="56D401D1"/>
    <w:rsid w:val="56DC5010"/>
    <w:rsid w:val="56DF0CB0"/>
    <w:rsid w:val="56E20CE4"/>
    <w:rsid w:val="56E733A1"/>
    <w:rsid w:val="56F2527D"/>
    <w:rsid w:val="570140C2"/>
    <w:rsid w:val="57046A5C"/>
    <w:rsid w:val="57081358"/>
    <w:rsid w:val="57315C98"/>
    <w:rsid w:val="57335A1F"/>
    <w:rsid w:val="57346F7F"/>
    <w:rsid w:val="573E3DB0"/>
    <w:rsid w:val="57471324"/>
    <w:rsid w:val="574B51F6"/>
    <w:rsid w:val="574F3916"/>
    <w:rsid w:val="5750253A"/>
    <w:rsid w:val="575A4781"/>
    <w:rsid w:val="575B7FAF"/>
    <w:rsid w:val="57765601"/>
    <w:rsid w:val="57793298"/>
    <w:rsid w:val="577A1EAF"/>
    <w:rsid w:val="577F009D"/>
    <w:rsid w:val="57A9647A"/>
    <w:rsid w:val="57AA169F"/>
    <w:rsid w:val="57AD0DA8"/>
    <w:rsid w:val="57AE0F60"/>
    <w:rsid w:val="57B230B2"/>
    <w:rsid w:val="57B62775"/>
    <w:rsid w:val="57D328F1"/>
    <w:rsid w:val="57D65228"/>
    <w:rsid w:val="57D93CB3"/>
    <w:rsid w:val="57E058FE"/>
    <w:rsid w:val="57E825AE"/>
    <w:rsid w:val="57ED4E4E"/>
    <w:rsid w:val="57F731DF"/>
    <w:rsid w:val="57F87D8A"/>
    <w:rsid w:val="58047AE5"/>
    <w:rsid w:val="580C3000"/>
    <w:rsid w:val="580C7901"/>
    <w:rsid w:val="580D3184"/>
    <w:rsid w:val="58121901"/>
    <w:rsid w:val="58173C0D"/>
    <w:rsid w:val="581F58DE"/>
    <w:rsid w:val="582C0AA8"/>
    <w:rsid w:val="582C74F1"/>
    <w:rsid w:val="583D4FED"/>
    <w:rsid w:val="583E3F5E"/>
    <w:rsid w:val="58420E41"/>
    <w:rsid w:val="58432AFB"/>
    <w:rsid w:val="584E3BED"/>
    <w:rsid w:val="58591F7E"/>
    <w:rsid w:val="585C4B03"/>
    <w:rsid w:val="58660B1F"/>
    <w:rsid w:val="586E1F24"/>
    <w:rsid w:val="5874446B"/>
    <w:rsid w:val="58836646"/>
    <w:rsid w:val="58977D76"/>
    <w:rsid w:val="589A626B"/>
    <w:rsid w:val="58A545FC"/>
    <w:rsid w:val="58AA69EF"/>
    <w:rsid w:val="58AA7AEE"/>
    <w:rsid w:val="58AD0919"/>
    <w:rsid w:val="58AD67C8"/>
    <w:rsid w:val="58AE6ED0"/>
    <w:rsid w:val="58B237F5"/>
    <w:rsid w:val="58B90A6D"/>
    <w:rsid w:val="58C50EF7"/>
    <w:rsid w:val="58C52932"/>
    <w:rsid w:val="58CA2D21"/>
    <w:rsid w:val="58CF6E5F"/>
    <w:rsid w:val="58DB6CD4"/>
    <w:rsid w:val="58E35C4E"/>
    <w:rsid w:val="58EF598F"/>
    <w:rsid w:val="58F4635A"/>
    <w:rsid w:val="58F73CD6"/>
    <w:rsid w:val="58FB500B"/>
    <w:rsid w:val="58FF201C"/>
    <w:rsid w:val="5906339C"/>
    <w:rsid w:val="5911172D"/>
    <w:rsid w:val="591B3341"/>
    <w:rsid w:val="59313D0C"/>
    <w:rsid w:val="59317A63"/>
    <w:rsid w:val="59391A35"/>
    <w:rsid w:val="59417A6E"/>
    <w:rsid w:val="5944092A"/>
    <w:rsid w:val="59487688"/>
    <w:rsid w:val="594C3851"/>
    <w:rsid w:val="59502BC6"/>
    <w:rsid w:val="59522196"/>
    <w:rsid w:val="59546F2D"/>
    <w:rsid w:val="59623B84"/>
    <w:rsid w:val="5967213C"/>
    <w:rsid w:val="596B4000"/>
    <w:rsid w:val="59702B1C"/>
    <w:rsid w:val="59723D50"/>
    <w:rsid w:val="597C1005"/>
    <w:rsid w:val="597D20E1"/>
    <w:rsid w:val="59840ADD"/>
    <w:rsid w:val="59856964"/>
    <w:rsid w:val="598900F2"/>
    <w:rsid w:val="598A6BDB"/>
    <w:rsid w:val="59946483"/>
    <w:rsid w:val="599E4814"/>
    <w:rsid w:val="59A114E1"/>
    <w:rsid w:val="59A92BA5"/>
    <w:rsid w:val="59AD2940"/>
    <w:rsid w:val="59BE2B4A"/>
    <w:rsid w:val="59C31025"/>
    <w:rsid w:val="59C81328"/>
    <w:rsid w:val="59CA2C15"/>
    <w:rsid w:val="59CD0C80"/>
    <w:rsid w:val="59D466BA"/>
    <w:rsid w:val="59E00B01"/>
    <w:rsid w:val="59EE3D0C"/>
    <w:rsid w:val="59EF2FF0"/>
    <w:rsid w:val="59F25845"/>
    <w:rsid w:val="59F4590F"/>
    <w:rsid w:val="5A006E37"/>
    <w:rsid w:val="5A032E0D"/>
    <w:rsid w:val="5A08227B"/>
    <w:rsid w:val="5A0A02C7"/>
    <w:rsid w:val="5A0A51C8"/>
    <w:rsid w:val="5A0F1493"/>
    <w:rsid w:val="5A230EC6"/>
    <w:rsid w:val="5A321BF3"/>
    <w:rsid w:val="5A3755E7"/>
    <w:rsid w:val="5A3F1501"/>
    <w:rsid w:val="5A4C14B5"/>
    <w:rsid w:val="5A4C5C31"/>
    <w:rsid w:val="5A5017CA"/>
    <w:rsid w:val="5A55645F"/>
    <w:rsid w:val="5A6837C4"/>
    <w:rsid w:val="5A6D3062"/>
    <w:rsid w:val="5A7B0B39"/>
    <w:rsid w:val="5A82030A"/>
    <w:rsid w:val="5A9802AF"/>
    <w:rsid w:val="5AA07FB6"/>
    <w:rsid w:val="5AA31EC3"/>
    <w:rsid w:val="5AA4733F"/>
    <w:rsid w:val="5AAD0254"/>
    <w:rsid w:val="5AB055BE"/>
    <w:rsid w:val="5AB22CE7"/>
    <w:rsid w:val="5ABD1D13"/>
    <w:rsid w:val="5AC10599"/>
    <w:rsid w:val="5AC1204C"/>
    <w:rsid w:val="5ACF2987"/>
    <w:rsid w:val="5AD102F4"/>
    <w:rsid w:val="5ADA5B1A"/>
    <w:rsid w:val="5ADE2EA9"/>
    <w:rsid w:val="5AE65479"/>
    <w:rsid w:val="5AEC7716"/>
    <w:rsid w:val="5AEF0CBE"/>
    <w:rsid w:val="5B007549"/>
    <w:rsid w:val="5B0341A6"/>
    <w:rsid w:val="5B09492C"/>
    <w:rsid w:val="5B0F3EE0"/>
    <w:rsid w:val="5B1472D6"/>
    <w:rsid w:val="5B253396"/>
    <w:rsid w:val="5B2D41AF"/>
    <w:rsid w:val="5B43255B"/>
    <w:rsid w:val="5B4F6A8E"/>
    <w:rsid w:val="5B5B6A12"/>
    <w:rsid w:val="5B607596"/>
    <w:rsid w:val="5B6D3744"/>
    <w:rsid w:val="5B6E20A4"/>
    <w:rsid w:val="5B705D94"/>
    <w:rsid w:val="5B7B62B0"/>
    <w:rsid w:val="5B7C3DA5"/>
    <w:rsid w:val="5B811D24"/>
    <w:rsid w:val="5B872136"/>
    <w:rsid w:val="5B896FC3"/>
    <w:rsid w:val="5B8A2140"/>
    <w:rsid w:val="5B8A7362"/>
    <w:rsid w:val="5B986732"/>
    <w:rsid w:val="5B98711B"/>
    <w:rsid w:val="5B9E5D6F"/>
    <w:rsid w:val="5BA076DD"/>
    <w:rsid w:val="5BBD19AF"/>
    <w:rsid w:val="5BBE7366"/>
    <w:rsid w:val="5BC0047B"/>
    <w:rsid w:val="5BC229C3"/>
    <w:rsid w:val="5BC24841"/>
    <w:rsid w:val="5BC80184"/>
    <w:rsid w:val="5BCC0178"/>
    <w:rsid w:val="5BD671FD"/>
    <w:rsid w:val="5BD85342"/>
    <w:rsid w:val="5BDA5A8B"/>
    <w:rsid w:val="5BDD2B45"/>
    <w:rsid w:val="5BE41647"/>
    <w:rsid w:val="5BE82D21"/>
    <w:rsid w:val="5BE84759"/>
    <w:rsid w:val="5BF86B8C"/>
    <w:rsid w:val="5C0472C9"/>
    <w:rsid w:val="5C0A6E8C"/>
    <w:rsid w:val="5C14521D"/>
    <w:rsid w:val="5C1F6E31"/>
    <w:rsid w:val="5C2477BB"/>
    <w:rsid w:val="5C2516E0"/>
    <w:rsid w:val="5C2A51C2"/>
    <w:rsid w:val="5C3B2A4F"/>
    <w:rsid w:val="5C3F18E4"/>
    <w:rsid w:val="5C3F3B6B"/>
    <w:rsid w:val="5C3F5168"/>
    <w:rsid w:val="5C4A07A6"/>
    <w:rsid w:val="5C4A34F9"/>
    <w:rsid w:val="5C59531C"/>
    <w:rsid w:val="5C6137DA"/>
    <w:rsid w:val="5C753FBD"/>
    <w:rsid w:val="5C805BD1"/>
    <w:rsid w:val="5C865991"/>
    <w:rsid w:val="5C912833"/>
    <w:rsid w:val="5C990498"/>
    <w:rsid w:val="5C9B4072"/>
    <w:rsid w:val="5CAB2299"/>
    <w:rsid w:val="5CAD2562"/>
    <w:rsid w:val="5CB32C58"/>
    <w:rsid w:val="5CC8643F"/>
    <w:rsid w:val="5CCA2861"/>
    <w:rsid w:val="5CCB4C52"/>
    <w:rsid w:val="5CCC49CC"/>
    <w:rsid w:val="5CD765E0"/>
    <w:rsid w:val="5CE24971"/>
    <w:rsid w:val="5CEB2BC6"/>
    <w:rsid w:val="5CEE2982"/>
    <w:rsid w:val="5CF321ED"/>
    <w:rsid w:val="5CF908CA"/>
    <w:rsid w:val="5D0607CD"/>
    <w:rsid w:val="5D095AB5"/>
    <w:rsid w:val="5D0A11CA"/>
    <w:rsid w:val="5D150343"/>
    <w:rsid w:val="5D1A5576"/>
    <w:rsid w:val="5D1C7D80"/>
    <w:rsid w:val="5D1E36E8"/>
    <w:rsid w:val="5D230C5E"/>
    <w:rsid w:val="5D2353DA"/>
    <w:rsid w:val="5D2D376B"/>
    <w:rsid w:val="5D2E6FEF"/>
    <w:rsid w:val="5D365AE9"/>
    <w:rsid w:val="5D385380"/>
    <w:rsid w:val="5D39200D"/>
    <w:rsid w:val="5D421832"/>
    <w:rsid w:val="5D443390"/>
    <w:rsid w:val="5D4A7F13"/>
    <w:rsid w:val="5D4F1D79"/>
    <w:rsid w:val="5D4F60A9"/>
    <w:rsid w:val="5D536797"/>
    <w:rsid w:val="5D6F7A58"/>
    <w:rsid w:val="5D7405FC"/>
    <w:rsid w:val="5D7558EB"/>
    <w:rsid w:val="5D7561A7"/>
    <w:rsid w:val="5D7917EB"/>
    <w:rsid w:val="5D7B1D70"/>
    <w:rsid w:val="5D84417A"/>
    <w:rsid w:val="5D8556A7"/>
    <w:rsid w:val="5D862981"/>
    <w:rsid w:val="5D8A3F9A"/>
    <w:rsid w:val="5D8F563D"/>
    <w:rsid w:val="5D912092"/>
    <w:rsid w:val="5D980148"/>
    <w:rsid w:val="5DA62130"/>
    <w:rsid w:val="5DAB6BAA"/>
    <w:rsid w:val="5DB004C1"/>
    <w:rsid w:val="5DC44216"/>
    <w:rsid w:val="5DC60467"/>
    <w:rsid w:val="5DC83B0F"/>
    <w:rsid w:val="5DD067F8"/>
    <w:rsid w:val="5DD207E3"/>
    <w:rsid w:val="5DD74F82"/>
    <w:rsid w:val="5DDB4B89"/>
    <w:rsid w:val="5DEC14F9"/>
    <w:rsid w:val="5DF04B2E"/>
    <w:rsid w:val="5DF47840"/>
    <w:rsid w:val="5E0000F9"/>
    <w:rsid w:val="5E074172"/>
    <w:rsid w:val="5E092BE9"/>
    <w:rsid w:val="5E122AE4"/>
    <w:rsid w:val="5E130CC7"/>
    <w:rsid w:val="5E1841A1"/>
    <w:rsid w:val="5E1D0E75"/>
    <w:rsid w:val="5E2A14F5"/>
    <w:rsid w:val="5E2F6789"/>
    <w:rsid w:val="5E47553D"/>
    <w:rsid w:val="5E4951BD"/>
    <w:rsid w:val="5E4C0637"/>
    <w:rsid w:val="5E526FD9"/>
    <w:rsid w:val="5E53354E"/>
    <w:rsid w:val="5E641CDC"/>
    <w:rsid w:val="5E687C70"/>
    <w:rsid w:val="5E6934F3"/>
    <w:rsid w:val="5E731884"/>
    <w:rsid w:val="5E756369"/>
    <w:rsid w:val="5E771C20"/>
    <w:rsid w:val="5E7922ED"/>
    <w:rsid w:val="5E806603"/>
    <w:rsid w:val="5E885FA6"/>
    <w:rsid w:val="5E8E122B"/>
    <w:rsid w:val="5E9533A3"/>
    <w:rsid w:val="5EAA3D8B"/>
    <w:rsid w:val="5EAA3F5C"/>
    <w:rsid w:val="5ECA2293"/>
    <w:rsid w:val="5ECE6542"/>
    <w:rsid w:val="5ED50624"/>
    <w:rsid w:val="5EDB7016"/>
    <w:rsid w:val="5EDF69B5"/>
    <w:rsid w:val="5EE16635"/>
    <w:rsid w:val="5EE80CB4"/>
    <w:rsid w:val="5EEE2F4C"/>
    <w:rsid w:val="5EFB5449"/>
    <w:rsid w:val="5F01496B"/>
    <w:rsid w:val="5F01512C"/>
    <w:rsid w:val="5F0E4646"/>
    <w:rsid w:val="5F1330CF"/>
    <w:rsid w:val="5F1B7E2B"/>
    <w:rsid w:val="5F1D7DDC"/>
    <w:rsid w:val="5F212CA2"/>
    <w:rsid w:val="5F280821"/>
    <w:rsid w:val="5F2B1033"/>
    <w:rsid w:val="5F2F0AA4"/>
    <w:rsid w:val="5F387044"/>
    <w:rsid w:val="5F3E00A4"/>
    <w:rsid w:val="5F45057E"/>
    <w:rsid w:val="5F505506"/>
    <w:rsid w:val="5F5C045B"/>
    <w:rsid w:val="5F65597C"/>
    <w:rsid w:val="5F6D531F"/>
    <w:rsid w:val="5F6E7AEC"/>
    <w:rsid w:val="5F7836B0"/>
    <w:rsid w:val="5F7F41E0"/>
    <w:rsid w:val="5F81136B"/>
    <w:rsid w:val="5F827F9B"/>
    <w:rsid w:val="5F84693E"/>
    <w:rsid w:val="5F863DD3"/>
    <w:rsid w:val="5F864637"/>
    <w:rsid w:val="5F875709"/>
    <w:rsid w:val="5F8E4F72"/>
    <w:rsid w:val="5F933B02"/>
    <w:rsid w:val="5F9414D6"/>
    <w:rsid w:val="5F9C4BB1"/>
    <w:rsid w:val="5FA479F8"/>
    <w:rsid w:val="5FAE5D89"/>
    <w:rsid w:val="5FAF0389"/>
    <w:rsid w:val="5FB9411A"/>
    <w:rsid w:val="5FD92450"/>
    <w:rsid w:val="5FDE0D05"/>
    <w:rsid w:val="5FE307E1"/>
    <w:rsid w:val="5FF067F2"/>
    <w:rsid w:val="5FF26ACB"/>
    <w:rsid w:val="5FFA4B83"/>
    <w:rsid w:val="60024632"/>
    <w:rsid w:val="60052F14"/>
    <w:rsid w:val="60104B28"/>
    <w:rsid w:val="60121DFE"/>
    <w:rsid w:val="60142B39"/>
    <w:rsid w:val="60161739"/>
    <w:rsid w:val="601A2EBA"/>
    <w:rsid w:val="602A7D19"/>
    <w:rsid w:val="60383ED9"/>
    <w:rsid w:val="603B43A7"/>
    <w:rsid w:val="603D46C1"/>
    <w:rsid w:val="603E0A66"/>
    <w:rsid w:val="60410A2C"/>
    <w:rsid w:val="60491B12"/>
    <w:rsid w:val="60515592"/>
    <w:rsid w:val="605B30C1"/>
    <w:rsid w:val="605B3923"/>
    <w:rsid w:val="607138C8"/>
    <w:rsid w:val="60733548"/>
    <w:rsid w:val="607673E4"/>
    <w:rsid w:val="607D18D9"/>
    <w:rsid w:val="60834830"/>
    <w:rsid w:val="608363D1"/>
    <w:rsid w:val="60863BD5"/>
    <w:rsid w:val="608F3E49"/>
    <w:rsid w:val="608F6714"/>
    <w:rsid w:val="609A02AF"/>
    <w:rsid w:val="609D7C10"/>
    <w:rsid w:val="60A81824"/>
    <w:rsid w:val="60A90278"/>
    <w:rsid w:val="60B1401B"/>
    <w:rsid w:val="60BA6B72"/>
    <w:rsid w:val="60BB2ED0"/>
    <w:rsid w:val="60BC0564"/>
    <w:rsid w:val="60BD5F46"/>
    <w:rsid w:val="60C24951"/>
    <w:rsid w:val="60C910AC"/>
    <w:rsid w:val="60CB7471"/>
    <w:rsid w:val="60D163A0"/>
    <w:rsid w:val="60DB391B"/>
    <w:rsid w:val="60DE0679"/>
    <w:rsid w:val="60E96A0A"/>
    <w:rsid w:val="60F9666C"/>
    <w:rsid w:val="60FA08FD"/>
    <w:rsid w:val="610905C4"/>
    <w:rsid w:val="610E241C"/>
    <w:rsid w:val="61135425"/>
    <w:rsid w:val="61146955"/>
    <w:rsid w:val="611A7995"/>
    <w:rsid w:val="611E4CE6"/>
    <w:rsid w:val="611F3F90"/>
    <w:rsid w:val="61204966"/>
    <w:rsid w:val="612A6587"/>
    <w:rsid w:val="61351088"/>
    <w:rsid w:val="61371185"/>
    <w:rsid w:val="613B5671"/>
    <w:rsid w:val="613F1C7F"/>
    <w:rsid w:val="614A2232"/>
    <w:rsid w:val="614B102D"/>
    <w:rsid w:val="614F7FD9"/>
    <w:rsid w:val="61734204"/>
    <w:rsid w:val="61742C47"/>
    <w:rsid w:val="617B6294"/>
    <w:rsid w:val="61813705"/>
    <w:rsid w:val="61877D58"/>
    <w:rsid w:val="618B0515"/>
    <w:rsid w:val="618C06D1"/>
    <w:rsid w:val="618C1318"/>
    <w:rsid w:val="618E2A6A"/>
    <w:rsid w:val="61941E9B"/>
    <w:rsid w:val="619736AB"/>
    <w:rsid w:val="61AC3E95"/>
    <w:rsid w:val="61AF78B2"/>
    <w:rsid w:val="61B311CA"/>
    <w:rsid w:val="61B6615E"/>
    <w:rsid w:val="61B701A0"/>
    <w:rsid w:val="61BB4A60"/>
    <w:rsid w:val="61BD2A7A"/>
    <w:rsid w:val="61BD6FE8"/>
    <w:rsid w:val="61C1228F"/>
    <w:rsid w:val="61D52446"/>
    <w:rsid w:val="61D84114"/>
    <w:rsid w:val="61DD73B4"/>
    <w:rsid w:val="61E324A5"/>
    <w:rsid w:val="61E968DF"/>
    <w:rsid w:val="61EB2221"/>
    <w:rsid w:val="61ED0836"/>
    <w:rsid w:val="61F5686B"/>
    <w:rsid w:val="61F8244A"/>
    <w:rsid w:val="62002094"/>
    <w:rsid w:val="62010251"/>
    <w:rsid w:val="620307DC"/>
    <w:rsid w:val="62093FD4"/>
    <w:rsid w:val="620A3843"/>
    <w:rsid w:val="620F67EC"/>
    <w:rsid w:val="621150E0"/>
    <w:rsid w:val="62162969"/>
    <w:rsid w:val="62262DCD"/>
    <w:rsid w:val="62362B1A"/>
    <w:rsid w:val="62392EB4"/>
    <w:rsid w:val="623D123F"/>
    <w:rsid w:val="62400D1F"/>
    <w:rsid w:val="62444AC8"/>
    <w:rsid w:val="624B7E4B"/>
    <w:rsid w:val="624F2E59"/>
    <w:rsid w:val="625911EA"/>
    <w:rsid w:val="625C7CD5"/>
    <w:rsid w:val="6264757B"/>
    <w:rsid w:val="62657C00"/>
    <w:rsid w:val="6268104D"/>
    <w:rsid w:val="6270558C"/>
    <w:rsid w:val="62735215"/>
    <w:rsid w:val="6278482A"/>
    <w:rsid w:val="627A1FBB"/>
    <w:rsid w:val="627B391D"/>
    <w:rsid w:val="627B71A0"/>
    <w:rsid w:val="62860F51"/>
    <w:rsid w:val="62865532"/>
    <w:rsid w:val="628B3769"/>
    <w:rsid w:val="62993D2F"/>
    <w:rsid w:val="62A85ACE"/>
    <w:rsid w:val="62B01BF9"/>
    <w:rsid w:val="62B55E1E"/>
    <w:rsid w:val="62BB7F8A"/>
    <w:rsid w:val="62BC7C0A"/>
    <w:rsid w:val="62C66A39"/>
    <w:rsid w:val="62C84BEB"/>
    <w:rsid w:val="62E742D1"/>
    <w:rsid w:val="62EB46E6"/>
    <w:rsid w:val="62ED1113"/>
    <w:rsid w:val="62F56E21"/>
    <w:rsid w:val="62FA16F0"/>
    <w:rsid w:val="62FD66FD"/>
    <w:rsid w:val="63012754"/>
    <w:rsid w:val="63061F27"/>
    <w:rsid w:val="63093E15"/>
    <w:rsid w:val="63110999"/>
    <w:rsid w:val="63130619"/>
    <w:rsid w:val="631E69AA"/>
    <w:rsid w:val="63253E8D"/>
    <w:rsid w:val="63284D3B"/>
    <w:rsid w:val="633330CC"/>
    <w:rsid w:val="633E087F"/>
    <w:rsid w:val="63405992"/>
    <w:rsid w:val="634A2CF1"/>
    <w:rsid w:val="634A74DF"/>
    <w:rsid w:val="63615846"/>
    <w:rsid w:val="636813A7"/>
    <w:rsid w:val="637473B8"/>
    <w:rsid w:val="63763DE4"/>
    <w:rsid w:val="63780945"/>
    <w:rsid w:val="637D216D"/>
    <w:rsid w:val="637F0FCD"/>
    <w:rsid w:val="638504B3"/>
    <w:rsid w:val="638517FA"/>
    <w:rsid w:val="63913343"/>
    <w:rsid w:val="639456EF"/>
    <w:rsid w:val="63990B15"/>
    <w:rsid w:val="6399798A"/>
    <w:rsid w:val="639D145C"/>
    <w:rsid w:val="63A13700"/>
    <w:rsid w:val="63A32D0F"/>
    <w:rsid w:val="63A716D9"/>
    <w:rsid w:val="63AA2D74"/>
    <w:rsid w:val="63AA7D8C"/>
    <w:rsid w:val="63AB1A91"/>
    <w:rsid w:val="63AF16D8"/>
    <w:rsid w:val="63AF6484"/>
    <w:rsid w:val="63C11A36"/>
    <w:rsid w:val="63D07D6F"/>
    <w:rsid w:val="63D36A76"/>
    <w:rsid w:val="63D619DB"/>
    <w:rsid w:val="63D66158"/>
    <w:rsid w:val="63DF7C39"/>
    <w:rsid w:val="63E20F58"/>
    <w:rsid w:val="63EB60FE"/>
    <w:rsid w:val="63F241C8"/>
    <w:rsid w:val="63F56533"/>
    <w:rsid w:val="63F7410E"/>
    <w:rsid w:val="64096D8A"/>
    <w:rsid w:val="640C0830"/>
    <w:rsid w:val="640F1E75"/>
    <w:rsid w:val="64176BC2"/>
    <w:rsid w:val="641832A1"/>
    <w:rsid w:val="641E4BC5"/>
    <w:rsid w:val="642207D6"/>
    <w:rsid w:val="6423538D"/>
    <w:rsid w:val="642576CD"/>
    <w:rsid w:val="642A7E7F"/>
    <w:rsid w:val="64374EF8"/>
    <w:rsid w:val="643B1767"/>
    <w:rsid w:val="643E595F"/>
    <w:rsid w:val="643F36E5"/>
    <w:rsid w:val="64426B0C"/>
    <w:rsid w:val="64457027"/>
    <w:rsid w:val="644D4C01"/>
    <w:rsid w:val="644F48B8"/>
    <w:rsid w:val="6468404F"/>
    <w:rsid w:val="646A2C23"/>
    <w:rsid w:val="646E75D0"/>
    <w:rsid w:val="64764800"/>
    <w:rsid w:val="64851CA9"/>
    <w:rsid w:val="648A2891"/>
    <w:rsid w:val="648E5907"/>
    <w:rsid w:val="649540C4"/>
    <w:rsid w:val="64AF30A1"/>
    <w:rsid w:val="64AF38BD"/>
    <w:rsid w:val="64B66DEF"/>
    <w:rsid w:val="64BA1A19"/>
    <w:rsid w:val="64BA1C4E"/>
    <w:rsid w:val="64C16A5E"/>
    <w:rsid w:val="64C24A06"/>
    <w:rsid w:val="64C53862"/>
    <w:rsid w:val="64DA7F84"/>
    <w:rsid w:val="64E42BF5"/>
    <w:rsid w:val="64E45750"/>
    <w:rsid w:val="64EF2635"/>
    <w:rsid w:val="64F35010"/>
    <w:rsid w:val="64F855C5"/>
    <w:rsid w:val="64FC5F3B"/>
    <w:rsid w:val="65006154"/>
    <w:rsid w:val="65030C16"/>
    <w:rsid w:val="65042555"/>
    <w:rsid w:val="650642CC"/>
    <w:rsid w:val="650A10D0"/>
    <w:rsid w:val="650D3343"/>
    <w:rsid w:val="650F1D3B"/>
    <w:rsid w:val="6511265D"/>
    <w:rsid w:val="651608BC"/>
    <w:rsid w:val="65162BBB"/>
    <w:rsid w:val="65186474"/>
    <w:rsid w:val="651914A5"/>
    <w:rsid w:val="651F553D"/>
    <w:rsid w:val="6523612F"/>
    <w:rsid w:val="65262602"/>
    <w:rsid w:val="653B1E64"/>
    <w:rsid w:val="653B6D24"/>
    <w:rsid w:val="65474D35"/>
    <w:rsid w:val="654B3EC3"/>
    <w:rsid w:val="654D762E"/>
    <w:rsid w:val="655B7203"/>
    <w:rsid w:val="656019A0"/>
    <w:rsid w:val="65635AC5"/>
    <w:rsid w:val="65672E18"/>
    <w:rsid w:val="656740FD"/>
    <w:rsid w:val="656E7EDB"/>
    <w:rsid w:val="657213FC"/>
    <w:rsid w:val="657D3011"/>
    <w:rsid w:val="65856801"/>
    <w:rsid w:val="659473B3"/>
    <w:rsid w:val="65952D69"/>
    <w:rsid w:val="659E5744"/>
    <w:rsid w:val="65A6024E"/>
    <w:rsid w:val="65A97358"/>
    <w:rsid w:val="65AF1816"/>
    <w:rsid w:val="65B17B94"/>
    <w:rsid w:val="65B5600E"/>
    <w:rsid w:val="65BB098D"/>
    <w:rsid w:val="65BE3A7A"/>
    <w:rsid w:val="65C53E39"/>
    <w:rsid w:val="65C949F2"/>
    <w:rsid w:val="65D13423"/>
    <w:rsid w:val="65DC0F10"/>
    <w:rsid w:val="65DD4CBE"/>
    <w:rsid w:val="65EA7DC1"/>
    <w:rsid w:val="65F0409C"/>
    <w:rsid w:val="65F151AF"/>
    <w:rsid w:val="65F56152"/>
    <w:rsid w:val="65FA5EC5"/>
    <w:rsid w:val="65FF44E4"/>
    <w:rsid w:val="6601135E"/>
    <w:rsid w:val="660439B3"/>
    <w:rsid w:val="66045A4B"/>
    <w:rsid w:val="660A2875"/>
    <w:rsid w:val="660A60F8"/>
    <w:rsid w:val="66184F3F"/>
    <w:rsid w:val="6627181D"/>
    <w:rsid w:val="663527BF"/>
    <w:rsid w:val="663603E9"/>
    <w:rsid w:val="66392443"/>
    <w:rsid w:val="663F0B50"/>
    <w:rsid w:val="664C6B61"/>
    <w:rsid w:val="66570776"/>
    <w:rsid w:val="66595B99"/>
    <w:rsid w:val="666C30B5"/>
    <w:rsid w:val="66723501"/>
    <w:rsid w:val="667C6A4B"/>
    <w:rsid w:val="667D698B"/>
    <w:rsid w:val="669334F0"/>
    <w:rsid w:val="669B7B9D"/>
    <w:rsid w:val="669D6961"/>
    <w:rsid w:val="66A27570"/>
    <w:rsid w:val="66AD3B35"/>
    <w:rsid w:val="66B60078"/>
    <w:rsid w:val="66B85C68"/>
    <w:rsid w:val="66C258A6"/>
    <w:rsid w:val="66CF38B7"/>
    <w:rsid w:val="66D02A91"/>
    <w:rsid w:val="66D91C48"/>
    <w:rsid w:val="66DD0AB7"/>
    <w:rsid w:val="66E1763D"/>
    <w:rsid w:val="66E5413B"/>
    <w:rsid w:val="66E95DF8"/>
    <w:rsid w:val="66EB2CD6"/>
    <w:rsid w:val="66EF1BEE"/>
    <w:rsid w:val="66F56D49"/>
    <w:rsid w:val="66F97F7F"/>
    <w:rsid w:val="66FD734D"/>
    <w:rsid w:val="67021263"/>
    <w:rsid w:val="670769E0"/>
    <w:rsid w:val="670E46A1"/>
    <w:rsid w:val="671A154D"/>
    <w:rsid w:val="67202776"/>
    <w:rsid w:val="673A09E8"/>
    <w:rsid w:val="67456D79"/>
    <w:rsid w:val="6750098D"/>
    <w:rsid w:val="67561950"/>
    <w:rsid w:val="675A6D1E"/>
    <w:rsid w:val="675C175D"/>
    <w:rsid w:val="675E15C7"/>
    <w:rsid w:val="67631B29"/>
    <w:rsid w:val="67635777"/>
    <w:rsid w:val="67650933"/>
    <w:rsid w:val="676D5A4C"/>
    <w:rsid w:val="6774286A"/>
    <w:rsid w:val="677A13DD"/>
    <w:rsid w:val="677C4CD5"/>
    <w:rsid w:val="677E117D"/>
    <w:rsid w:val="677E4295"/>
    <w:rsid w:val="677E608E"/>
    <w:rsid w:val="678169CB"/>
    <w:rsid w:val="6782317E"/>
    <w:rsid w:val="67957A38"/>
    <w:rsid w:val="67A82D9A"/>
    <w:rsid w:val="67AA3A4B"/>
    <w:rsid w:val="67AC3DC5"/>
    <w:rsid w:val="67B1772D"/>
    <w:rsid w:val="67B33C9A"/>
    <w:rsid w:val="67B65CC6"/>
    <w:rsid w:val="67B76CF2"/>
    <w:rsid w:val="67C36AD8"/>
    <w:rsid w:val="67C447C5"/>
    <w:rsid w:val="67D15A64"/>
    <w:rsid w:val="67D225ED"/>
    <w:rsid w:val="67D356E3"/>
    <w:rsid w:val="67E439E8"/>
    <w:rsid w:val="67E60F2B"/>
    <w:rsid w:val="67F1713E"/>
    <w:rsid w:val="67F33A1A"/>
    <w:rsid w:val="67F34D62"/>
    <w:rsid w:val="6807069F"/>
    <w:rsid w:val="6808013C"/>
    <w:rsid w:val="68097286"/>
    <w:rsid w:val="680F5026"/>
    <w:rsid w:val="68110E55"/>
    <w:rsid w:val="682F64A8"/>
    <w:rsid w:val="6832419E"/>
    <w:rsid w:val="68344483"/>
    <w:rsid w:val="683747EF"/>
    <w:rsid w:val="683B7C34"/>
    <w:rsid w:val="683E52E3"/>
    <w:rsid w:val="683F2814"/>
    <w:rsid w:val="683F37C9"/>
    <w:rsid w:val="684866E4"/>
    <w:rsid w:val="68516B9C"/>
    <w:rsid w:val="68531116"/>
    <w:rsid w:val="685427BA"/>
    <w:rsid w:val="685D4D46"/>
    <w:rsid w:val="685F0B4B"/>
    <w:rsid w:val="686B6B5C"/>
    <w:rsid w:val="686F5704"/>
    <w:rsid w:val="68727C0E"/>
    <w:rsid w:val="68785494"/>
    <w:rsid w:val="687F3E94"/>
    <w:rsid w:val="68806B01"/>
    <w:rsid w:val="6882401D"/>
    <w:rsid w:val="68953223"/>
    <w:rsid w:val="68A015B4"/>
    <w:rsid w:val="68A60068"/>
    <w:rsid w:val="68AD5FB9"/>
    <w:rsid w:val="68AF4FD2"/>
    <w:rsid w:val="68B0320E"/>
    <w:rsid w:val="68B73368"/>
    <w:rsid w:val="68B83318"/>
    <w:rsid w:val="68BA73B7"/>
    <w:rsid w:val="68C2756A"/>
    <w:rsid w:val="68C335B2"/>
    <w:rsid w:val="68CC58FB"/>
    <w:rsid w:val="68D73C8C"/>
    <w:rsid w:val="68D77510"/>
    <w:rsid w:val="68D80BCD"/>
    <w:rsid w:val="68D86FCA"/>
    <w:rsid w:val="68D9428D"/>
    <w:rsid w:val="68E258A1"/>
    <w:rsid w:val="68EC3C32"/>
    <w:rsid w:val="68EF4566"/>
    <w:rsid w:val="68F71FC3"/>
    <w:rsid w:val="69023BD7"/>
    <w:rsid w:val="690C1F68"/>
    <w:rsid w:val="690F32DE"/>
    <w:rsid w:val="691450AF"/>
    <w:rsid w:val="691702F9"/>
    <w:rsid w:val="69187F79"/>
    <w:rsid w:val="692616A0"/>
    <w:rsid w:val="69285D7D"/>
    <w:rsid w:val="692D0CE8"/>
    <w:rsid w:val="692E7F1E"/>
    <w:rsid w:val="69303AFB"/>
    <w:rsid w:val="69410EB3"/>
    <w:rsid w:val="69434640"/>
    <w:rsid w:val="6948741C"/>
    <w:rsid w:val="694E29D2"/>
    <w:rsid w:val="69546AEB"/>
    <w:rsid w:val="696C7523"/>
    <w:rsid w:val="69790A22"/>
    <w:rsid w:val="6985092D"/>
    <w:rsid w:val="69874182"/>
    <w:rsid w:val="698A4DD0"/>
    <w:rsid w:val="69915246"/>
    <w:rsid w:val="69925F74"/>
    <w:rsid w:val="699341E2"/>
    <w:rsid w:val="69937010"/>
    <w:rsid w:val="699A6C64"/>
    <w:rsid w:val="699B71A0"/>
    <w:rsid w:val="699C181F"/>
    <w:rsid w:val="69A433E0"/>
    <w:rsid w:val="69A63060"/>
    <w:rsid w:val="69A842DD"/>
    <w:rsid w:val="69AE7AAD"/>
    <w:rsid w:val="69B45A70"/>
    <w:rsid w:val="69B83A71"/>
    <w:rsid w:val="69BE65A4"/>
    <w:rsid w:val="69C616CB"/>
    <w:rsid w:val="69C6203C"/>
    <w:rsid w:val="69C62CE1"/>
    <w:rsid w:val="69CA41F8"/>
    <w:rsid w:val="69D01878"/>
    <w:rsid w:val="69D94520"/>
    <w:rsid w:val="69D9473C"/>
    <w:rsid w:val="69DB133C"/>
    <w:rsid w:val="69F46894"/>
    <w:rsid w:val="69FC1E52"/>
    <w:rsid w:val="69FD1CCD"/>
    <w:rsid w:val="69FD3A6F"/>
    <w:rsid w:val="6A0443A6"/>
    <w:rsid w:val="6A071E00"/>
    <w:rsid w:val="6A09338D"/>
    <w:rsid w:val="6A0B0CBC"/>
    <w:rsid w:val="6A11325E"/>
    <w:rsid w:val="6A1D1DA5"/>
    <w:rsid w:val="6A3264C7"/>
    <w:rsid w:val="6A3C4858"/>
    <w:rsid w:val="6A3C703C"/>
    <w:rsid w:val="6A3D00DC"/>
    <w:rsid w:val="6A4A76F7"/>
    <w:rsid w:val="6A4D7EEA"/>
    <w:rsid w:val="6A517AB5"/>
    <w:rsid w:val="6A53447E"/>
    <w:rsid w:val="6A54214E"/>
    <w:rsid w:val="6A597B1F"/>
    <w:rsid w:val="6A5A0FE4"/>
    <w:rsid w:val="6A5E280F"/>
    <w:rsid w:val="6A6218CA"/>
    <w:rsid w:val="6A6639F9"/>
    <w:rsid w:val="6A680BA0"/>
    <w:rsid w:val="6A6C53E9"/>
    <w:rsid w:val="6A6D1809"/>
    <w:rsid w:val="6A6D2BD0"/>
    <w:rsid w:val="6A7C1170"/>
    <w:rsid w:val="6A7E0B45"/>
    <w:rsid w:val="6A836B4D"/>
    <w:rsid w:val="6A935267"/>
    <w:rsid w:val="6AA267AB"/>
    <w:rsid w:val="6AA70FDE"/>
    <w:rsid w:val="6AB054D4"/>
    <w:rsid w:val="6ABF15AE"/>
    <w:rsid w:val="6AC85786"/>
    <w:rsid w:val="6ACA31C3"/>
    <w:rsid w:val="6ACB71E1"/>
    <w:rsid w:val="6ACE1644"/>
    <w:rsid w:val="6AE45B68"/>
    <w:rsid w:val="6AEA5C76"/>
    <w:rsid w:val="6AF93A8C"/>
    <w:rsid w:val="6AFA1FEF"/>
    <w:rsid w:val="6AFF5C1B"/>
    <w:rsid w:val="6B0A531A"/>
    <w:rsid w:val="6B103CFE"/>
    <w:rsid w:val="6B1310E9"/>
    <w:rsid w:val="6B147CD1"/>
    <w:rsid w:val="6B161FBD"/>
    <w:rsid w:val="6B1C17BD"/>
    <w:rsid w:val="6B201BFB"/>
    <w:rsid w:val="6B21034E"/>
    <w:rsid w:val="6B3602F4"/>
    <w:rsid w:val="6B3C2863"/>
    <w:rsid w:val="6B423C36"/>
    <w:rsid w:val="6B426304"/>
    <w:rsid w:val="6B4B1F11"/>
    <w:rsid w:val="6B5862AA"/>
    <w:rsid w:val="6B586E9E"/>
    <w:rsid w:val="6B5D71BA"/>
    <w:rsid w:val="6B61514B"/>
    <w:rsid w:val="6B672F3C"/>
    <w:rsid w:val="6B6C667A"/>
    <w:rsid w:val="6B6D29CC"/>
    <w:rsid w:val="6B767A7F"/>
    <w:rsid w:val="6B7845E0"/>
    <w:rsid w:val="6B871D0C"/>
    <w:rsid w:val="6B8A68BE"/>
    <w:rsid w:val="6B957B05"/>
    <w:rsid w:val="6B977093"/>
    <w:rsid w:val="6BA350A4"/>
    <w:rsid w:val="6BA63569"/>
    <w:rsid w:val="6BAE3435"/>
    <w:rsid w:val="6BB11DE6"/>
    <w:rsid w:val="6BB9504A"/>
    <w:rsid w:val="6BC333DB"/>
    <w:rsid w:val="6BCE176C"/>
    <w:rsid w:val="6BD64DF2"/>
    <w:rsid w:val="6BD93380"/>
    <w:rsid w:val="6BDD2A8C"/>
    <w:rsid w:val="6BDE7D13"/>
    <w:rsid w:val="6BE31711"/>
    <w:rsid w:val="6BF07722"/>
    <w:rsid w:val="6BFA5AB3"/>
    <w:rsid w:val="6C01398F"/>
    <w:rsid w:val="6C053E44"/>
    <w:rsid w:val="6C0B576B"/>
    <w:rsid w:val="6C0F21D5"/>
    <w:rsid w:val="6C1D787F"/>
    <w:rsid w:val="6C1E3D4C"/>
    <w:rsid w:val="6C1F0217"/>
    <w:rsid w:val="6C1F4B07"/>
    <w:rsid w:val="6C303D8F"/>
    <w:rsid w:val="6C3A2120"/>
    <w:rsid w:val="6C3F554E"/>
    <w:rsid w:val="6C460131"/>
    <w:rsid w:val="6C46016C"/>
    <w:rsid w:val="6C4834FF"/>
    <w:rsid w:val="6C484DF7"/>
    <w:rsid w:val="6C5063E9"/>
    <w:rsid w:val="6C5164C2"/>
    <w:rsid w:val="6C593E8C"/>
    <w:rsid w:val="6C5C00D6"/>
    <w:rsid w:val="6C5C14EC"/>
    <w:rsid w:val="6C5E69B5"/>
    <w:rsid w:val="6C713969"/>
    <w:rsid w:val="6C715A99"/>
    <w:rsid w:val="6C7C2B89"/>
    <w:rsid w:val="6C851E6F"/>
    <w:rsid w:val="6C971AC1"/>
    <w:rsid w:val="6C9C0EC0"/>
    <w:rsid w:val="6CB25261"/>
    <w:rsid w:val="6CBA21A0"/>
    <w:rsid w:val="6CBA5373"/>
    <w:rsid w:val="6CBA6E0A"/>
    <w:rsid w:val="6CBB59A5"/>
    <w:rsid w:val="6CBD12E9"/>
    <w:rsid w:val="6CBD35F3"/>
    <w:rsid w:val="6CC42DC7"/>
    <w:rsid w:val="6CD23598"/>
    <w:rsid w:val="6CD40AB1"/>
    <w:rsid w:val="6CD95F75"/>
    <w:rsid w:val="6CE750A0"/>
    <w:rsid w:val="6CEA63C9"/>
    <w:rsid w:val="6CEC223A"/>
    <w:rsid w:val="6CF4154E"/>
    <w:rsid w:val="6CFB2955"/>
    <w:rsid w:val="6D0773A5"/>
    <w:rsid w:val="6D1E4AFF"/>
    <w:rsid w:val="6D1F25AD"/>
    <w:rsid w:val="6D334423"/>
    <w:rsid w:val="6D342975"/>
    <w:rsid w:val="6D3722AC"/>
    <w:rsid w:val="6D3B13E0"/>
    <w:rsid w:val="6D42760D"/>
    <w:rsid w:val="6D486939"/>
    <w:rsid w:val="6D495301"/>
    <w:rsid w:val="6D4B2ACB"/>
    <w:rsid w:val="6D504C80"/>
    <w:rsid w:val="6D667CA9"/>
    <w:rsid w:val="6D7478EE"/>
    <w:rsid w:val="6D760D0D"/>
    <w:rsid w:val="6D800557"/>
    <w:rsid w:val="6D814635"/>
    <w:rsid w:val="6D904215"/>
    <w:rsid w:val="6DA170E8"/>
    <w:rsid w:val="6DA50145"/>
    <w:rsid w:val="6DA96826"/>
    <w:rsid w:val="6DAC0CFD"/>
    <w:rsid w:val="6DAE20F9"/>
    <w:rsid w:val="6DB70DD5"/>
    <w:rsid w:val="6DB7708E"/>
    <w:rsid w:val="6DB95CF3"/>
    <w:rsid w:val="6DBC0E65"/>
    <w:rsid w:val="6DC05FE6"/>
    <w:rsid w:val="6DC1541F"/>
    <w:rsid w:val="6DCC7033"/>
    <w:rsid w:val="6DD32E96"/>
    <w:rsid w:val="6DE333D5"/>
    <w:rsid w:val="6DE52F17"/>
    <w:rsid w:val="6DED1766"/>
    <w:rsid w:val="6DF82AC8"/>
    <w:rsid w:val="6DF87AF7"/>
    <w:rsid w:val="6DFB1D8F"/>
    <w:rsid w:val="6E1C55CC"/>
    <w:rsid w:val="6E1D0167"/>
    <w:rsid w:val="6E280F9B"/>
    <w:rsid w:val="6E2D5DD3"/>
    <w:rsid w:val="6E351041"/>
    <w:rsid w:val="6E38006C"/>
    <w:rsid w:val="6E3878FF"/>
    <w:rsid w:val="6E393DE4"/>
    <w:rsid w:val="6E3D3086"/>
    <w:rsid w:val="6E442175"/>
    <w:rsid w:val="6E475F8F"/>
    <w:rsid w:val="6E480495"/>
    <w:rsid w:val="6E4A43C7"/>
    <w:rsid w:val="6E4F0506"/>
    <w:rsid w:val="6E4F3D89"/>
    <w:rsid w:val="6E575CEB"/>
    <w:rsid w:val="6E59211A"/>
    <w:rsid w:val="6E632161"/>
    <w:rsid w:val="6E6363BF"/>
    <w:rsid w:val="6E6404AB"/>
    <w:rsid w:val="6E6503F9"/>
    <w:rsid w:val="6E6D1A09"/>
    <w:rsid w:val="6E6F683C"/>
    <w:rsid w:val="6E757E10"/>
    <w:rsid w:val="6E7D378F"/>
    <w:rsid w:val="6E8151DA"/>
    <w:rsid w:val="6E81629A"/>
    <w:rsid w:val="6E820731"/>
    <w:rsid w:val="6E9122C2"/>
    <w:rsid w:val="6E9136E8"/>
    <w:rsid w:val="6E9432BA"/>
    <w:rsid w:val="6E9B2B83"/>
    <w:rsid w:val="6EA64798"/>
    <w:rsid w:val="6EBF4991"/>
    <w:rsid w:val="6EC5724B"/>
    <w:rsid w:val="6EC76ECB"/>
    <w:rsid w:val="6ED2525C"/>
    <w:rsid w:val="6EDC35ED"/>
    <w:rsid w:val="6EE75201"/>
    <w:rsid w:val="6EE9667A"/>
    <w:rsid w:val="6EF959BC"/>
    <w:rsid w:val="6F16562D"/>
    <w:rsid w:val="6F187D41"/>
    <w:rsid w:val="6F1B17BF"/>
    <w:rsid w:val="6F1B78B3"/>
    <w:rsid w:val="6F1C7C5A"/>
    <w:rsid w:val="6F1E78D9"/>
    <w:rsid w:val="6F285C6B"/>
    <w:rsid w:val="6F3359AF"/>
    <w:rsid w:val="6F3F089D"/>
    <w:rsid w:val="6F465866"/>
    <w:rsid w:val="6F474B20"/>
    <w:rsid w:val="6F532332"/>
    <w:rsid w:val="6F5F26F5"/>
    <w:rsid w:val="6F6D5506"/>
    <w:rsid w:val="6F795FA8"/>
    <w:rsid w:val="6F7A2190"/>
    <w:rsid w:val="6F7F6679"/>
    <w:rsid w:val="6F8A028E"/>
    <w:rsid w:val="6F9230C1"/>
    <w:rsid w:val="6F942D9B"/>
    <w:rsid w:val="6F94661F"/>
    <w:rsid w:val="6FA94133"/>
    <w:rsid w:val="6FAA2D41"/>
    <w:rsid w:val="6FAA7DC7"/>
    <w:rsid w:val="6FAA7EDC"/>
    <w:rsid w:val="6FAB29C1"/>
    <w:rsid w:val="6FB50061"/>
    <w:rsid w:val="6FC45A21"/>
    <w:rsid w:val="6FC671F1"/>
    <w:rsid w:val="6FC933A8"/>
    <w:rsid w:val="6FCA1077"/>
    <w:rsid w:val="6FCB0CF7"/>
    <w:rsid w:val="6FD67088"/>
    <w:rsid w:val="6FE10C9C"/>
    <w:rsid w:val="6FE53AD1"/>
    <w:rsid w:val="6FE570D5"/>
    <w:rsid w:val="6FEA5CC3"/>
    <w:rsid w:val="6FF356A3"/>
    <w:rsid w:val="6FFC00B0"/>
    <w:rsid w:val="700261BF"/>
    <w:rsid w:val="7005714C"/>
    <w:rsid w:val="70063C83"/>
    <w:rsid w:val="701875E5"/>
    <w:rsid w:val="701901D0"/>
    <w:rsid w:val="70221706"/>
    <w:rsid w:val="70261F00"/>
    <w:rsid w:val="703008D1"/>
    <w:rsid w:val="70366B8A"/>
    <w:rsid w:val="703716AB"/>
    <w:rsid w:val="70375E28"/>
    <w:rsid w:val="70380E14"/>
    <w:rsid w:val="70473659"/>
    <w:rsid w:val="7057415E"/>
    <w:rsid w:val="705B3285"/>
    <w:rsid w:val="705E0723"/>
    <w:rsid w:val="70640E37"/>
    <w:rsid w:val="706E0500"/>
    <w:rsid w:val="70772AA6"/>
    <w:rsid w:val="708E6837"/>
    <w:rsid w:val="7096402F"/>
    <w:rsid w:val="70984BC8"/>
    <w:rsid w:val="709A7867"/>
    <w:rsid w:val="70AA02B4"/>
    <w:rsid w:val="70AC7C7E"/>
    <w:rsid w:val="70B21193"/>
    <w:rsid w:val="70BB7F4E"/>
    <w:rsid w:val="70BE5CE8"/>
    <w:rsid w:val="70C661FE"/>
    <w:rsid w:val="70CF2B23"/>
    <w:rsid w:val="70D96960"/>
    <w:rsid w:val="70DC4FDC"/>
    <w:rsid w:val="70DE0248"/>
    <w:rsid w:val="70EA4B49"/>
    <w:rsid w:val="70EB3CE6"/>
    <w:rsid w:val="70FA71EB"/>
    <w:rsid w:val="71023B6D"/>
    <w:rsid w:val="7102548D"/>
    <w:rsid w:val="7105557C"/>
    <w:rsid w:val="710E0132"/>
    <w:rsid w:val="7111358D"/>
    <w:rsid w:val="71125368"/>
    <w:rsid w:val="71131178"/>
    <w:rsid w:val="711B191E"/>
    <w:rsid w:val="71263532"/>
    <w:rsid w:val="71267CAF"/>
    <w:rsid w:val="713118C3"/>
    <w:rsid w:val="713637B5"/>
    <w:rsid w:val="71363EA1"/>
    <w:rsid w:val="713B7C54"/>
    <w:rsid w:val="71465FE5"/>
    <w:rsid w:val="71524DD0"/>
    <w:rsid w:val="71555FE5"/>
    <w:rsid w:val="715B152D"/>
    <w:rsid w:val="715D5C0A"/>
    <w:rsid w:val="716456DB"/>
    <w:rsid w:val="71673F9B"/>
    <w:rsid w:val="71696CE9"/>
    <w:rsid w:val="716D09C2"/>
    <w:rsid w:val="71705E05"/>
    <w:rsid w:val="7172232C"/>
    <w:rsid w:val="717974B7"/>
    <w:rsid w:val="717D6D52"/>
    <w:rsid w:val="71854801"/>
    <w:rsid w:val="71920663"/>
    <w:rsid w:val="71942691"/>
    <w:rsid w:val="719D68B4"/>
    <w:rsid w:val="71B04679"/>
    <w:rsid w:val="71B46619"/>
    <w:rsid w:val="71BE49AA"/>
    <w:rsid w:val="71C67269"/>
    <w:rsid w:val="71C92D3B"/>
    <w:rsid w:val="71CE591E"/>
    <w:rsid w:val="71D310CC"/>
    <w:rsid w:val="71EE6EF3"/>
    <w:rsid w:val="71F57082"/>
    <w:rsid w:val="71FC4BC8"/>
    <w:rsid w:val="72005413"/>
    <w:rsid w:val="720B614F"/>
    <w:rsid w:val="720E77E4"/>
    <w:rsid w:val="7220374A"/>
    <w:rsid w:val="722A1ADB"/>
    <w:rsid w:val="722F6583"/>
    <w:rsid w:val="723F3B56"/>
    <w:rsid w:val="72447028"/>
    <w:rsid w:val="724524A3"/>
    <w:rsid w:val="726072AC"/>
    <w:rsid w:val="7260771F"/>
    <w:rsid w:val="7261590D"/>
    <w:rsid w:val="726B2544"/>
    <w:rsid w:val="726C5DC7"/>
    <w:rsid w:val="72764159"/>
    <w:rsid w:val="728124EA"/>
    <w:rsid w:val="72830189"/>
    <w:rsid w:val="729C2671"/>
    <w:rsid w:val="729C31A0"/>
    <w:rsid w:val="72B8051B"/>
    <w:rsid w:val="72BD2B9A"/>
    <w:rsid w:val="72C22F53"/>
    <w:rsid w:val="72C6788E"/>
    <w:rsid w:val="72CE2688"/>
    <w:rsid w:val="72D50824"/>
    <w:rsid w:val="72D60062"/>
    <w:rsid w:val="72E04C48"/>
    <w:rsid w:val="72EE7549"/>
    <w:rsid w:val="72F21F81"/>
    <w:rsid w:val="72F8122F"/>
    <w:rsid w:val="72F90EAF"/>
    <w:rsid w:val="730E55D1"/>
    <w:rsid w:val="730F0E54"/>
    <w:rsid w:val="731351BF"/>
    <w:rsid w:val="73196B42"/>
    <w:rsid w:val="73245576"/>
    <w:rsid w:val="732E1592"/>
    <w:rsid w:val="735A60D6"/>
    <w:rsid w:val="735B7C4E"/>
    <w:rsid w:val="73611402"/>
    <w:rsid w:val="736C1171"/>
    <w:rsid w:val="737B5F85"/>
    <w:rsid w:val="737E0D44"/>
    <w:rsid w:val="738345A9"/>
    <w:rsid w:val="73875543"/>
    <w:rsid w:val="738B1768"/>
    <w:rsid w:val="73912327"/>
    <w:rsid w:val="739C06B8"/>
    <w:rsid w:val="73A36F30"/>
    <w:rsid w:val="73A722CC"/>
    <w:rsid w:val="73B25512"/>
    <w:rsid w:val="73BC69EE"/>
    <w:rsid w:val="73C64D7F"/>
    <w:rsid w:val="73D940D8"/>
    <w:rsid w:val="73DD49A4"/>
    <w:rsid w:val="73EC7B12"/>
    <w:rsid w:val="73EF685E"/>
    <w:rsid w:val="73F0736D"/>
    <w:rsid w:val="73FD2CDB"/>
    <w:rsid w:val="74010306"/>
    <w:rsid w:val="74060C06"/>
    <w:rsid w:val="741373FD"/>
    <w:rsid w:val="74335733"/>
    <w:rsid w:val="743A6DEB"/>
    <w:rsid w:val="744415E2"/>
    <w:rsid w:val="744B635D"/>
    <w:rsid w:val="745436E9"/>
    <w:rsid w:val="745779A5"/>
    <w:rsid w:val="745B3729"/>
    <w:rsid w:val="745D01E0"/>
    <w:rsid w:val="745D7C30"/>
    <w:rsid w:val="745F1A7B"/>
    <w:rsid w:val="74613ACD"/>
    <w:rsid w:val="74697E0C"/>
    <w:rsid w:val="7474619D"/>
    <w:rsid w:val="747C784E"/>
    <w:rsid w:val="74934D73"/>
    <w:rsid w:val="74964153"/>
    <w:rsid w:val="74A024E4"/>
    <w:rsid w:val="74AB40F8"/>
    <w:rsid w:val="74B453E8"/>
    <w:rsid w:val="74B62489"/>
    <w:rsid w:val="74C01427"/>
    <w:rsid w:val="74CA786F"/>
    <w:rsid w:val="74CB6BAB"/>
    <w:rsid w:val="74CC682B"/>
    <w:rsid w:val="74DE3BB3"/>
    <w:rsid w:val="74E267D1"/>
    <w:rsid w:val="74EC4B62"/>
    <w:rsid w:val="74F40C64"/>
    <w:rsid w:val="74F72EF3"/>
    <w:rsid w:val="74FB5F35"/>
    <w:rsid w:val="74FD52F6"/>
    <w:rsid w:val="75011284"/>
    <w:rsid w:val="750334CA"/>
    <w:rsid w:val="75171229"/>
    <w:rsid w:val="7523723A"/>
    <w:rsid w:val="752C6DE6"/>
    <w:rsid w:val="752D411B"/>
    <w:rsid w:val="752F305B"/>
    <w:rsid w:val="752F6F28"/>
    <w:rsid w:val="75331EE0"/>
    <w:rsid w:val="753326F4"/>
    <w:rsid w:val="75367C92"/>
    <w:rsid w:val="7538395C"/>
    <w:rsid w:val="753922DE"/>
    <w:rsid w:val="753972F6"/>
    <w:rsid w:val="75435570"/>
    <w:rsid w:val="754E3901"/>
    <w:rsid w:val="755558D6"/>
    <w:rsid w:val="75614A65"/>
    <w:rsid w:val="757108E0"/>
    <w:rsid w:val="75731C89"/>
    <w:rsid w:val="7582468E"/>
    <w:rsid w:val="758B5DDE"/>
    <w:rsid w:val="758E0A7F"/>
    <w:rsid w:val="758F1CB7"/>
    <w:rsid w:val="758F7BEE"/>
    <w:rsid w:val="759A5F7F"/>
    <w:rsid w:val="75AC47F4"/>
    <w:rsid w:val="75AC7033"/>
    <w:rsid w:val="75B90A1D"/>
    <w:rsid w:val="75C458AB"/>
    <w:rsid w:val="75C8691C"/>
    <w:rsid w:val="75CF09D8"/>
    <w:rsid w:val="75D00657"/>
    <w:rsid w:val="75D34F81"/>
    <w:rsid w:val="75DB69E8"/>
    <w:rsid w:val="75DC06F2"/>
    <w:rsid w:val="75F0310B"/>
    <w:rsid w:val="75FB4D1F"/>
    <w:rsid w:val="76054E3F"/>
    <w:rsid w:val="76062499"/>
    <w:rsid w:val="760B365C"/>
    <w:rsid w:val="760D3186"/>
    <w:rsid w:val="76110096"/>
    <w:rsid w:val="76147AF0"/>
    <w:rsid w:val="761D5815"/>
    <w:rsid w:val="761D742E"/>
    <w:rsid w:val="7621193D"/>
    <w:rsid w:val="7647739D"/>
    <w:rsid w:val="7652572E"/>
    <w:rsid w:val="765E373E"/>
    <w:rsid w:val="766709D1"/>
    <w:rsid w:val="76691AD0"/>
    <w:rsid w:val="766C061A"/>
    <w:rsid w:val="76714ECC"/>
    <w:rsid w:val="767420BA"/>
    <w:rsid w:val="767B5496"/>
    <w:rsid w:val="767C31D6"/>
    <w:rsid w:val="767E225E"/>
    <w:rsid w:val="76931A1A"/>
    <w:rsid w:val="76950F22"/>
    <w:rsid w:val="76967252"/>
    <w:rsid w:val="769B7727"/>
    <w:rsid w:val="76A9613C"/>
    <w:rsid w:val="76AB6295"/>
    <w:rsid w:val="76AE0F04"/>
    <w:rsid w:val="76B344CD"/>
    <w:rsid w:val="76BD25B7"/>
    <w:rsid w:val="76BD4BB7"/>
    <w:rsid w:val="76BF1F83"/>
    <w:rsid w:val="76BF24DE"/>
    <w:rsid w:val="76CA086F"/>
    <w:rsid w:val="76D46C00"/>
    <w:rsid w:val="76DF0815"/>
    <w:rsid w:val="76E12C0B"/>
    <w:rsid w:val="76EA6BA6"/>
    <w:rsid w:val="76EC7D7D"/>
    <w:rsid w:val="76F507BA"/>
    <w:rsid w:val="76FA5DEE"/>
    <w:rsid w:val="76FD12E0"/>
    <w:rsid w:val="76FD5A92"/>
    <w:rsid w:val="770B387A"/>
    <w:rsid w:val="770B4B5C"/>
    <w:rsid w:val="770B5608"/>
    <w:rsid w:val="770F380B"/>
    <w:rsid w:val="771E1493"/>
    <w:rsid w:val="77204A5C"/>
    <w:rsid w:val="77361223"/>
    <w:rsid w:val="773A30A8"/>
    <w:rsid w:val="774B5945"/>
    <w:rsid w:val="77570D2C"/>
    <w:rsid w:val="77660C7B"/>
    <w:rsid w:val="776C3BB3"/>
    <w:rsid w:val="77761407"/>
    <w:rsid w:val="77771C8D"/>
    <w:rsid w:val="77815C48"/>
    <w:rsid w:val="77856A68"/>
    <w:rsid w:val="77895C97"/>
    <w:rsid w:val="779076CA"/>
    <w:rsid w:val="779874AD"/>
    <w:rsid w:val="779A484B"/>
    <w:rsid w:val="779D52B6"/>
    <w:rsid w:val="779E1EC9"/>
    <w:rsid w:val="77A738BC"/>
    <w:rsid w:val="77B41859"/>
    <w:rsid w:val="77B6464E"/>
    <w:rsid w:val="77BA16C2"/>
    <w:rsid w:val="77BC612F"/>
    <w:rsid w:val="77C4430A"/>
    <w:rsid w:val="77C46BF3"/>
    <w:rsid w:val="77C66ABB"/>
    <w:rsid w:val="77C75017"/>
    <w:rsid w:val="77CF3A5B"/>
    <w:rsid w:val="77D31F18"/>
    <w:rsid w:val="77D649CE"/>
    <w:rsid w:val="77D65D0D"/>
    <w:rsid w:val="77D90A2D"/>
    <w:rsid w:val="77D942B0"/>
    <w:rsid w:val="77DF7A7D"/>
    <w:rsid w:val="77EE09D2"/>
    <w:rsid w:val="77F96D63"/>
    <w:rsid w:val="77FA0CDA"/>
    <w:rsid w:val="77FA69E3"/>
    <w:rsid w:val="78027FAA"/>
    <w:rsid w:val="78045121"/>
    <w:rsid w:val="78054D74"/>
    <w:rsid w:val="78076BD3"/>
    <w:rsid w:val="780F2329"/>
    <w:rsid w:val="78106988"/>
    <w:rsid w:val="78171714"/>
    <w:rsid w:val="781D18ED"/>
    <w:rsid w:val="78240B69"/>
    <w:rsid w:val="78302CC2"/>
    <w:rsid w:val="78387D36"/>
    <w:rsid w:val="783A3050"/>
    <w:rsid w:val="783C6DB2"/>
    <w:rsid w:val="78433660"/>
    <w:rsid w:val="784513E1"/>
    <w:rsid w:val="785173F2"/>
    <w:rsid w:val="785A0940"/>
    <w:rsid w:val="785B0E20"/>
    <w:rsid w:val="785D0301"/>
    <w:rsid w:val="7862547F"/>
    <w:rsid w:val="786B0AD9"/>
    <w:rsid w:val="78711EA5"/>
    <w:rsid w:val="78715728"/>
    <w:rsid w:val="78730D19"/>
    <w:rsid w:val="7875313E"/>
    <w:rsid w:val="787772AC"/>
    <w:rsid w:val="787A2010"/>
    <w:rsid w:val="787C60EF"/>
    <w:rsid w:val="78861E4A"/>
    <w:rsid w:val="78881419"/>
    <w:rsid w:val="789131DB"/>
    <w:rsid w:val="78913A5E"/>
    <w:rsid w:val="789711D5"/>
    <w:rsid w:val="789D4DA6"/>
    <w:rsid w:val="78A60180"/>
    <w:rsid w:val="78A77C88"/>
    <w:rsid w:val="78A87E00"/>
    <w:rsid w:val="78BD4522"/>
    <w:rsid w:val="78C86137"/>
    <w:rsid w:val="78D30EC2"/>
    <w:rsid w:val="78DD2859"/>
    <w:rsid w:val="78E039EF"/>
    <w:rsid w:val="78E84DF7"/>
    <w:rsid w:val="78EF0FB9"/>
    <w:rsid w:val="78FF080F"/>
    <w:rsid w:val="7904171E"/>
    <w:rsid w:val="79087143"/>
    <w:rsid w:val="791C1002"/>
    <w:rsid w:val="791F6B45"/>
    <w:rsid w:val="79220B56"/>
    <w:rsid w:val="79295D1C"/>
    <w:rsid w:val="79343267"/>
    <w:rsid w:val="793523F8"/>
    <w:rsid w:val="79352EE7"/>
    <w:rsid w:val="793C4821"/>
    <w:rsid w:val="79562994"/>
    <w:rsid w:val="795C0F5D"/>
    <w:rsid w:val="796075AF"/>
    <w:rsid w:val="7969653A"/>
    <w:rsid w:val="796A3109"/>
    <w:rsid w:val="79753CD1"/>
    <w:rsid w:val="79757554"/>
    <w:rsid w:val="797704FD"/>
    <w:rsid w:val="79786393"/>
    <w:rsid w:val="797F1E35"/>
    <w:rsid w:val="79971C87"/>
    <w:rsid w:val="799837C6"/>
    <w:rsid w:val="799C1155"/>
    <w:rsid w:val="79AC1C2C"/>
    <w:rsid w:val="79B136A6"/>
    <w:rsid w:val="79B768C5"/>
    <w:rsid w:val="79C1634F"/>
    <w:rsid w:val="79C97E23"/>
    <w:rsid w:val="79D76EB8"/>
    <w:rsid w:val="79DA4D7F"/>
    <w:rsid w:val="79E34305"/>
    <w:rsid w:val="79ED2696"/>
    <w:rsid w:val="79F043F4"/>
    <w:rsid w:val="79F80A27"/>
    <w:rsid w:val="79F81E14"/>
    <w:rsid w:val="7A0D09CC"/>
    <w:rsid w:val="7A19755F"/>
    <w:rsid w:val="7A216D68"/>
    <w:rsid w:val="7A230972"/>
    <w:rsid w:val="7A2503E8"/>
    <w:rsid w:val="7A255FC5"/>
    <w:rsid w:val="7A2630FB"/>
    <w:rsid w:val="7A2A1880"/>
    <w:rsid w:val="7A2B0CC5"/>
    <w:rsid w:val="7A2D346C"/>
    <w:rsid w:val="7A2D6D03"/>
    <w:rsid w:val="7A2E0A0F"/>
    <w:rsid w:val="7A2E3EC2"/>
    <w:rsid w:val="7A332441"/>
    <w:rsid w:val="7A371770"/>
    <w:rsid w:val="7A383061"/>
    <w:rsid w:val="7A3A41FE"/>
    <w:rsid w:val="7A3F5700"/>
    <w:rsid w:val="7A41431E"/>
    <w:rsid w:val="7A4220E8"/>
    <w:rsid w:val="7A524C8B"/>
    <w:rsid w:val="7A5A304A"/>
    <w:rsid w:val="7A62419B"/>
    <w:rsid w:val="7A636784"/>
    <w:rsid w:val="7A6413DB"/>
    <w:rsid w:val="7A6F776C"/>
    <w:rsid w:val="7A75675F"/>
    <w:rsid w:val="7A8F7FD0"/>
    <w:rsid w:val="7A946123"/>
    <w:rsid w:val="7A974FCD"/>
    <w:rsid w:val="7AA51E44"/>
    <w:rsid w:val="7AB00C54"/>
    <w:rsid w:val="7ABD623B"/>
    <w:rsid w:val="7AC21415"/>
    <w:rsid w:val="7AD5496C"/>
    <w:rsid w:val="7AD928AA"/>
    <w:rsid w:val="7AF244C2"/>
    <w:rsid w:val="7AFB353E"/>
    <w:rsid w:val="7AFF1190"/>
    <w:rsid w:val="7B054799"/>
    <w:rsid w:val="7B074467"/>
    <w:rsid w:val="7B144FE0"/>
    <w:rsid w:val="7B1F784C"/>
    <w:rsid w:val="7B276F1B"/>
    <w:rsid w:val="7B286B9A"/>
    <w:rsid w:val="7B294D02"/>
    <w:rsid w:val="7B2F195E"/>
    <w:rsid w:val="7B306F54"/>
    <w:rsid w:val="7B3648E7"/>
    <w:rsid w:val="7B484ED1"/>
    <w:rsid w:val="7B4C3BEC"/>
    <w:rsid w:val="7B533262"/>
    <w:rsid w:val="7B547BA6"/>
    <w:rsid w:val="7B5C774E"/>
    <w:rsid w:val="7B5D15F3"/>
    <w:rsid w:val="7B676B56"/>
    <w:rsid w:val="7B740971"/>
    <w:rsid w:val="7B7A118C"/>
    <w:rsid w:val="7B88307C"/>
    <w:rsid w:val="7B8B50F9"/>
    <w:rsid w:val="7B921F34"/>
    <w:rsid w:val="7B95754E"/>
    <w:rsid w:val="7B9F7D39"/>
    <w:rsid w:val="7BA01433"/>
    <w:rsid w:val="7BA2202F"/>
    <w:rsid w:val="7BA41F9D"/>
    <w:rsid w:val="7BB82DE3"/>
    <w:rsid w:val="7BBD46D4"/>
    <w:rsid w:val="7BC71395"/>
    <w:rsid w:val="7BCE61F0"/>
    <w:rsid w:val="7BD40338"/>
    <w:rsid w:val="7BD67FB8"/>
    <w:rsid w:val="7BE06D7D"/>
    <w:rsid w:val="7BEB4002"/>
    <w:rsid w:val="7BEB46DA"/>
    <w:rsid w:val="7BF62A6B"/>
    <w:rsid w:val="7C00467F"/>
    <w:rsid w:val="7C060B31"/>
    <w:rsid w:val="7C0B2A10"/>
    <w:rsid w:val="7C0D686E"/>
    <w:rsid w:val="7C1745DC"/>
    <w:rsid w:val="7C1D1812"/>
    <w:rsid w:val="7C2D09C7"/>
    <w:rsid w:val="7C330F03"/>
    <w:rsid w:val="7C342E83"/>
    <w:rsid w:val="7C356AFC"/>
    <w:rsid w:val="7C376D58"/>
    <w:rsid w:val="7C3F1B77"/>
    <w:rsid w:val="7C42096C"/>
    <w:rsid w:val="7C4B7BF5"/>
    <w:rsid w:val="7C573B71"/>
    <w:rsid w:val="7C57508E"/>
    <w:rsid w:val="7C5C02C5"/>
    <w:rsid w:val="7C5F10AF"/>
    <w:rsid w:val="7C62341F"/>
    <w:rsid w:val="7C651F28"/>
    <w:rsid w:val="7C6A4008"/>
    <w:rsid w:val="7C6D147D"/>
    <w:rsid w:val="7C7B0911"/>
    <w:rsid w:val="7C884C30"/>
    <w:rsid w:val="7C887453"/>
    <w:rsid w:val="7C985AF7"/>
    <w:rsid w:val="7C9A7BC3"/>
    <w:rsid w:val="7C9D132E"/>
    <w:rsid w:val="7CA3770C"/>
    <w:rsid w:val="7CA43D7A"/>
    <w:rsid w:val="7CA4767D"/>
    <w:rsid w:val="7CA8344D"/>
    <w:rsid w:val="7CB066AD"/>
    <w:rsid w:val="7CB21E0C"/>
    <w:rsid w:val="7CBA3AAE"/>
    <w:rsid w:val="7CBE4DB3"/>
    <w:rsid w:val="7CC006A1"/>
    <w:rsid w:val="7CC4545F"/>
    <w:rsid w:val="7CC51E3F"/>
    <w:rsid w:val="7CC869E7"/>
    <w:rsid w:val="7CDA1DE4"/>
    <w:rsid w:val="7CDC4FC8"/>
    <w:rsid w:val="7CEF1D89"/>
    <w:rsid w:val="7CF01192"/>
    <w:rsid w:val="7CF31643"/>
    <w:rsid w:val="7CF718EF"/>
    <w:rsid w:val="7CFB7710"/>
    <w:rsid w:val="7D0564AB"/>
    <w:rsid w:val="7D0725AE"/>
    <w:rsid w:val="7D084910"/>
    <w:rsid w:val="7D09370F"/>
    <w:rsid w:val="7D260BDE"/>
    <w:rsid w:val="7D2B058A"/>
    <w:rsid w:val="7D2D0BE9"/>
    <w:rsid w:val="7D363C62"/>
    <w:rsid w:val="7D466F15"/>
    <w:rsid w:val="7D4C3BA1"/>
    <w:rsid w:val="7D684ECB"/>
    <w:rsid w:val="7D68611B"/>
    <w:rsid w:val="7D697221"/>
    <w:rsid w:val="7D72325C"/>
    <w:rsid w:val="7D7C1F53"/>
    <w:rsid w:val="7D852CA8"/>
    <w:rsid w:val="7D8E6DFB"/>
    <w:rsid w:val="7D944D3F"/>
    <w:rsid w:val="7D953F35"/>
    <w:rsid w:val="7DA75CB5"/>
    <w:rsid w:val="7DA83E94"/>
    <w:rsid w:val="7DBD5C5A"/>
    <w:rsid w:val="7DBE58DA"/>
    <w:rsid w:val="7DC93C6B"/>
    <w:rsid w:val="7DC95EB1"/>
    <w:rsid w:val="7DD31FFC"/>
    <w:rsid w:val="7DD4128B"/>
    <w:rsid w:val="7DD4759C"/>
    <w:rsid w:val="7DDE3C10"/>
    <w:rsid w:val="7DE217B7"/>
    <w:rsid w:val="7DE40985"/>
    <w:rsid w:val="7DE91FA1"/>
    <w:rsid w:val="7DEA3B28"/>
    <w:rsid w:val="7DF00BFA"/>
    <w:rsid w:val="7DF715D2"/>
    <w:rsid w:val="7E006343"/>
    <w:rsid w:val="7E072B26"/>
    <w:rsid w:val="7E0935CE"/>
    <w:rsid w:val="7E165AA4"/>
    <w:rsid w:val="7E2A2A0B"/>
    <w:rsid w:val="7E344598"/>
    <w:rsid w:val="7E350D9C"/>
    <w:rsid w:val="7E3E081F"/>
    <w:rsid w:val="7E425B98"/>
    <w:rsid w:val="7E4A0D41"/>
    <w:rsid w:val="7E4B004A"/>
    <w:rsid w:val="7E4C4F72"/>
    <w:rsid w:val="7E5215EF"/>
    <w:rsid w:val="7E5570D2"/>
    <w:rsid w:val="7E58224B"/>
    <w:rsid w:val="7E5D1F8E"/>
    <w:rsid w:val="7E6150E3"/>
    <w:rsid w:val="7E6C6CF7"/>
    <w:rsid w:val="7E7C529E"/>
    <w:rsid w:val="7E800351"/>
    <w:rsid w:val="7E8364B1"/>
    <w:rsid w:val="7E8B2C6F"/>
    <w:rsid w:val="7E8C502E"/>
    <w:rsid w:val="7E9633BF"/>
    <w:rsid w:val="7EA11750"/>
    <w:rsid w:val="7EA20D54"/>
    <w:rsid w:val="7EA302EC"/>
    <w:rsid w:val="7EA354FA"/>
    <w:rsid w:val="7EA55F59"/>
    <w:rsid w:val="7EA91E36"/>
    <w:rsid w:val="7EAD7761"/>
    <w:rsid w:val="7EB25A41"/>
    <w:rsid w:val="7EB44D43"/>
    <w:rsid w:val="7EB5400C"/>
    <w:rsid w:val="7EBA77A8"/>
    <w:rsid w:val="7EC075D1"/>
    <w:rsid w:val="7EC114C5"/>
    <w:rsid w:val="7EC23E83"/>
    <w:rsid w:val="7ECE3879"/>
    <w:rsid w:val="7ED83E28"/>
    <w:rsid w:val="7EE221B9"/>
    <w:rsid w:val="7EE60EC4"/>
    <w:rsid w:val="7EE8246B"/>
    <w:rsid w:val="7EED3DCE"/>
    <w:rsid w:val="7F04190B"/>
    <w:rsid w:val="7F190115"/>
    <w:rsid w:val="7F325FE0"/>
    <w:rsid w:val="7F392BC8"/>
    <w:rsid w:val="7F440B94"/>
    <w:rsid w:val="7F46479C"/>
    <w:rsid w:val="7F4A5635"/>
    <w:rsid w:val="7F563EA0"/>
    <w:rsid w:val="7F590EFE"/>
    <w:rsid w:val="7F6F6E7A"/>
    <w:rsid w:val="7F700B24"/>
    <w:rsid w:val="7F7216E4"/>
    <w:rsid w:val="7F7E59EA"/>
    <w:rsid w:val="7F817C57"/>
    <w:rsid w:val="7F906EDC"/>
    <w:rsid w:val="7F993287"/>
    <w:rsid w:val="7FA30658"/>
    <w:rsid w:val="7FB30635"/>
    <w:rsid w:val="7FBC791E"/>
    <w:rsid w:val="7FBD1B14"/>
    <w:rsid w:val="7FC65CAF"/>
    <w:rsid w:val="7FC71532"/>
    <w:rsid w:val="7FD14040"/>
    <w:rsid w:val="7FD2237C"/>
    <w:rsid w:val="7FDA5EF2"/>
    <w:rsid w:val="7FDC5C54"/>
    <w:rsid w:val="7FE253EC"/>
    <w:rsid w:val="7FE83C65"/>
    <w:rsid w:val="7FF5194A"/>
    <w:rsid w:val="7FF9273A"/>
    <w:rsid w:val="7FFB1989"/>
    <w:rsid w:val="7FFD0387"/>
    <w:rsid w:val="7FFD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C7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819C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4BBE"/>
    <w:rPr>
      <w:sz w:val="2"/>
      <w:szCs w:val="2"/>
    </w:rPr>
  </w:style>
  <w:style w:type="paragraph" w:styleId="Footer">
    <w:name w:val="footer"/>
    <w:basedOn w:val="Normal"/>
    <w:link w:val="FooterChar"/>
    <w:uiPriority w:val="99"/>
    <w:rsid w:val="00381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F4BBE"/>
    <w:rPr>
      <w:sz w:val="18"/>
      <w:szCs w:val="18"/>
    </w:rPr>
  </w:style>
  <w:style w:type="paragraph" w:styleId="NormalWeb">
    <w:name w:val="Normal (Web)"/>
    <w:basedOn w:val="Normal"/>
    <w:uiPriority w:val="99"/>
    <w:rsid w:val="003819C7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3819C7"/>
    <w:pPr>
      <w:widowControl/>
      <w:spacing w:after="160" w:line="240" w:lineRule="exact"/>
      <w:jc w:val="left"/>
    </w:pPr>
    <w:rPr>
      <w:rFonts w:ascii="Verdana" w:eastAsia="仿宋_GB2312" w:hAnsi="Verdana" w:cs="Verdana"/>
      <w:kern w:val="0"/>
      <w:sz w:val="24"/>
      <w:szCs w:val="24"/>
      <w:lang w:eastAsia="en-US"/>
    </w:rPr>
  </w:style>
  <w:style w:type="character" w:styleId="Strong">
    <w:name w:val="Strong"/>
    <w:basedOn w:val="DefaultParagraphFont"/>
    <w:uiPriority w:val="99"/>
    <w:qFormat/>
    <w:rsid w:val="003819C7"/>
    <w:rPr>
      <w:b/>
      <w:bCs/>
    </w:rPr>
  </w:style>
  <w:style w:type="character" w:styleId="FollowedHyperlink">
    <w:name w:val="FollowedHyperlink"/>
    <w:basedOn w:val="DefaultParagraphFont"/>
    <w:uiPriority w:val="99"/>
    <w:rsid w:val="003819C7"/>
    <w:rPr>
      <w:color w:val="auto"/>
      <w:u w:val="none"/>
    </w:rPr>
  </w:style>
  <w:style w:type="character" w:styleId="Emphasis">
    <w:name w:val="Emphasis"/>
    <w:basedOn w:val="DefaultParagraphFont"/>
    <w:uiPriority w:val="99"/>
    <w:qFormat/>
    <w:rsid w:val="003819C7"/>
  </w:style>
  <w:style w:type="character" w:styleId="Hyperlink">
    <w:name w:val="Hyperlink"/>
    <w:basedOn w:val="DefaultParagraphFont"/>
    <w:uiPriority w:val="99"/>
    <w:rsid w:val="003819C7"/>
    <w:rPr>
      <w:color w:val="auto"/>
      <w:u w:val="none"/>
    </w:rPr>
  </w:style>
  <w:style w:type="character" w:styleId="HTMLCode">
    <w:name w:val="HTML Code"/>
    <w:basedOn w:val="DefaultParagraphFont"/>
    <w:uiPriority w:val="99"/>
    <w:rsid w:val="003819C7"/>
    <w:rPr>
      <w:rFonts w:ascii="Courier New" w:hAnsi="Courier New" w:cs="Courier New"/>
      <w:sz w:val="20"/>
      <w:szCs w:val="20"/>
    </w:rPr>
  </w:style>
  <w:style w:type="character" w:styleId="HTMLCite">
    <w:name w:val="HTML Cite"/>
    <w:basedOn w:val="DefaultParagraphFont"/>
    <w:uiPriority w:val="99"/>
    <w:rsid w:val="003819C7"/>
  </w:style>
  <w:style w:type="paragraph" w:customStyle="1" w:styleId="Char1">
    <w:name w:val="Char1"/>
    <w:basedOn w:val="Normal"/>
    <w:uiPriority w:val="99"/>
    <w:rsid w:val="003819C7"/>
    <w:pPr>
      <w:spacing w:line="360" w:lineRule="auto"/>
      <w:ind w:firstLine="210"/>
      <w:jc w:val="left"/>
    </w:pPr>
    <w:rPr>
      <w:sz w:val="24"/>
      <w:szCs w:val="24"/>
    </w:rPr>
  </w:style>
  <w:style w:type="character" w:customStyle="1" w:styleId="pdown">
    <w:name w:val="p_down"/>
    <w:basedOn w:val="DefaultParagraphFont"/>
    <w:uiPriority w:val="99"/>
    <w:rsid w:val="003819C7"/>
    <w:rPr>
      <w:color w:val="auto"/>
    </w:rPr>
  </w:style>
  <w:style w:type="character" w:customStyle="1" w:styleId="pageboxprenolink">
    <w:name w:val="pagebox_pre_nolink"/>
    <w:basedOn w:val="DefaultParagraphFont"/>
    <w:uiPriority w:val="99"/>
    <w:rsid w:val="003819C7"/>
    <w:rPr>
      <w:color w:val="auto"/>
      <w:bdr w:val="single" w:sz="6" w:space="0" w:color="auto"/>
    </w:rPr>
  </w:style>
  <w:style w:type="character" w:customStyle="1" w:styleId="search-kw">
    <w:name w:val="search-kw"/>
    <w:basedOn w:val="DefaultParagraphFont"/>
    <w:uiPriority w:val="99"/>
    <w:rsid w:val="003819C7"/>
  </w:style>
  <w:style w:type="character" w:customStyle="1" w:styleId="bdsnopic">
    <w:name w:val="bds_nopic"/>
    <w:basedOn w:val="DefaultParagraphFont"/>
    <w:uiPriority w:val="99"/>
    <w:rsid w:val="003819C7"/>
  </w:style>
  <w:style w:type="character" w:customStyle="1" w:styleId="photonextno">
    <w:name w:val="photo_next_no"/>
    <w:basedOn w:val="DefaultParagraphFont"/>
    <w:uiPriority w:val="99"/>
    <w:rsid w:val="003819C7"/>
  </w:style>
  <w:style w:type="character" w:customStyle="1" w:styleId="sm2">
    <w:name w:val="sm2"/>
    <w:basedOn w:val="DefaultParagraphFont"/>
    <w:uiPriority w:val="99"/>
    <w:rsid w:val="003819C7"/>
  </w:style>
  <w:style w:type="character" w:customStyle="1" w:styleId="bdsnopic2">
    <w:name w:val="bds_nopic2"/>
    <w:basedOn w:val="DefaultParagraphFont"/>
    <w:uiPriority w:val="99"/>
    <w:rsid w:val="003819C7"/>
  </w:style>
  <w:style w:type="character" w:customStyle="1" w:styleId="menutools">
    <w:name w:val="menu_tools"/>
    <w:basedOn w:val="DefaultParagraphFont"/>
    <w:uiPriority w:val="99"/>
    <w:rsid w:val="003819C7"/>
  </w:style>
  <w:style w:type="character" w:customStyle="1" w:styleId="search-kw2">
    <w:name w:val="search-kw2"/>
    <w:basedOn w:val="DefaultParagraphFont"/>
    <w:uiPriority w:val="99"/>
    <w:rsid w:val="003819C7"/>
  </w:style>
  <w:style w:type="character" w:customStyle="1" w:styleId="menudata">
    <w:name w:val="menu_data"/>
    <w:basedOn w:val="DefaultParagraphFont"/>
    <w:uiPriority w:val="99"/>
    <w:rsid w:val="003819C7"/>
  </w:style>
  <w:style w:type="character" w:customStyle="1" w:styleId="photonext">
    <w:name w:val="photo_next"/>
    <w:basedOn w:val="DefaultParagraphFont"/>
    <w:uiPriority w:val="99"/>
    <w:rsid w:val="003819C7"/>
  </w:style>
  <w:style w:type="character" w:customStyle="1" w:styleId="bdsmore2">
    <w:name w:val="bds_more2"/>
    <w:basedOn w:val="DefaultParagraphFont"/>
    <w:uiPriority w:val="99"/>
    <w:rsid w:val="003819C7"/>
    <w:rPr>
      <w:rFonts w:ascii="宋体" w:eastAsia="宋体" w:hAnsi="宋体" w:cs="宋体"/>
    </w:rPr>
  </w:style>
  <w:style w:type="character" w:customStyle="1" w:styleId="gray">
    <w:name w:val="gray"/>
    <w:basedOn w:val="DefaultParagraphFont"/>
    <w:uiPriority w:val="99"/>
    <w:rsid w:val="003819C7"/>
    <w:rPr>
      <w:color w:val="auto"/>
    </w:rPr>
  </w:style>
  <w:style w:type="character" w:customStyle="1" w:styleId="rup">
    <w:name w:val="r_up"/>
    <w:basedOn w:val="DefaultParagraphFont"/>
    <w:uiPriority w:val="99"/>
    <w:rsid w:val="003819C7"/>
    <w:rPr>
      <w:color w:val="auto"/>
    </w:rPr>
  </w:style>
  <w:style w:type="character" w:customStyle="1" w:styleId="rup1">
    <w:name w:val="r_up1"/>
    <w:basedOn w:val="DefaultParagraphFont"/>
    <w:uiPriority w:val="99"/>
    <w:rsid w:val="003819C7"/>
    <w:rPr>
      <w:color w:val="auto"/>
    </w:rPr>
  </w:style>
  <w:style w:type="character" w:customStyle="1" w:styleId="nopre">
    <w:name w:val="no_pre"/>
    <w:basedOn w:val="DefaultParagraphFont"/>
    <w:uiPriority w:val="99"/>
    <w:rsid w:val="003819C7"/>
  </w:style>
  <w:style w:type="character" w:customStyle="1" w:styleId="pageboxnumellipsis">
    <w:name w:val="pagebox_num_ellipsis"/>
    <w:basedOn w:val="DefaultParagraphFont"/>
    <w:uiPriority w:val="99"/>
    <w:rsid w:val="003819C7"/>
    <w:rPr>
      <w:color w:val="auto"/>
    </w:rPr>
  </w:style>
  <w:style w:type="character" w:customStyle="1" w:styleId="more">
    <w:name w:val="more"/>
    <w:basedOn w:val="DefaultParagraphFont"/>
    <w:uiPriority w:val="99"/>
    <w:rsid w:val="003819C7"/>
  </w:style>
  <w:style w:type="character" w:customStyle="1" w:styleId="current">
    <w:name w:val="current"/>
    <w:basedOn w:val="DefaultParagraphFont"/>
    <w:uiPriority w:val="99"/>
    <w:rsid w:val="003819C7"/>
    <w:rPr>
      <w:color w:val="FFFFFF"/>
      <w:bdr w:val="single" w:sz="6" w:space="0" w:color="auto"/>
      <w:shd w:val="clear" w:color="auto" w:fill="auto"/>
    </w:rPr>
  </w:style>
  <w:style w:type="character" w:customStyle="1" w:styleId="before">
    <w:name w:val="before"/>
    <w:basedOn w:val="DefaultParagraphFont"/>
    <w:uiPriority w:val="99"/>
    <w:rsid w:val="003819C7"/>
  </w:style>
  <w:style w:type="character" w:customStyle="1" w:styleId="closed">
    <w:name w:val="closed"/>
    <w:basedOn w:val="DefaultParagraphFont"/>
    <w:uiPriority w:val="99"/>
    <w:rsid w:val="003819C7"/>
  </w:style>
  <w:style w:type="character" w:customStyle="1" w:styleId="pup">
    <w:name w:val="p_up"/>
    <w:basedOn w:val="DefaultParagraphFont"/>
    <w:uiPriority w:val="99"/>
    <w:rsid w:val="003819C7"/>
    <w:rPr>
      <w:color w:val="auto"/>
    </w:rPr>
  </w:style>
  <w:style w:type="character" w:customStyle="1" w:styleId="lanm">
    <w:name w:val="lanm"/>
    <w:basedOn w:val="DefaultParagraphFont"/>
    <w:uiPriority w:val="99"/>
    <w:rsid w:val="003819C7"/>
    <w:rPr>
      <w:color w:val="auto"/>
      <w:sz w:val="21"/>
      <w:szCs w:val="21"/>
    </w:rPr>
  </w:style>
  <w:style w:type="character" w:customStyle="1" w:styleId="rflat">
    <w:name w:val="r_flat"/>
    <w:basedOn w:val="DefaultParagraphFont"/>
    <w:uiPriority w:val="99"/>
    <w:rsid w:val="003819C7"/>
    <w:rPr>
      <w:color w:val="000000"/>
    </w:rPr>
  </w:style>
  <w:style w:type="character" w:customStyle="1" w:styleId="bdsmore">
    <w:name w:val="bds_more"/>
    <w:basedOn w:val="DefaultParagraphFont"/>
    <w:uiPriority w:val="99"/>
    <w:rsid w:val="003819C7"/>
    <w:rPr>
      <w:rFonts w:ascii="宋体" w:eastAsia="宋体" w:hAnsi="宋体" w:cs="宋体"/>
    </w:rPr>
  </w:style>
  <w:style w:type="character" w:customStyle="1" w:styleId="bdsmore3">
    <w:name w:val="bds_more3"/>
    <w:basedOn w:val="DefaultParagraphFont"/>
    <w:uiPriority w:val="99"/>
    <w:rsid w:val="003819C7"/>
  </w:style>
  <w:style w:type="character" w:customStyle="1" w:styleId="current4">
    <w:name w:val="current4"/>
    <w:basedOn w:val="DefaultParagraphFont"/>
    <w:uiPriority w:val="99"/>
    <w:rsid w:val="003819C7"/>
    <w:rPr>
      <w:color w:val="FFFFFF"/>
      <w:bdr w:val="single" w:sz="6" w:space="0" w:color="auto"/>
      <w:shd w:val="clear" w:color="auto" w:fill="auto"/>
    </w:rPr>
  </w:style>
  <w:style w:type="character" w:customStyle="1" w:styleId="pageboxnextnolink">
    <w:name w:val="pagebox_next_nolink"/>
    <w:basedOn w:val="DefaultParagraphFont"/>
    <w:uiPriority w:val="99"/>
    <w:rsid w:val="003819C7"/>
    <w:rPr>
      <w:color w:val="auto"/>
      <w:bdr w:val="single" w:sz="6" w:space="0" w:color="auto"/>
    </w:rPr>
  </w:style>
  <w:style w:type="character" w:customStyle="1" w:styleId="toover">
    <w:name w:val="to_over"/>
    <w:basedOn w:val="DefaultParagraphFont"/>
    <w:uiPriority w:val="99"/>
    <w:rsid w:val="003819C7"/>
  </w:style>
  <w:style w:type="character" w:customStyle="1" w:styleId="bdsnopic1">
    <w:name w:val="bds_nopic1"/>
    <w:basedOn w:val="DefaultParagraphFont"/>
    <w:uiPriority w:val="99"/>
    <w:rsid w:val="003819C7"/>
  </w:style>
  <w:style w:type="character" w:customStyle="1" w:styleId="woman">
    <w:name w:val="woman"/>
    <w:basedOn w:val="DefaultParagraphFont"/>
    <w:uiPriority w:val="99"/>
    <w:rsid w:val="003819C7"/>
  </w:style>
  <w:style w:type="character" w:customStyle="1" w:styleId="deleted">
    <w:name w:val="deleted"/>
    <w:basedOn w:val="DefaultParagraphFont"/>
    <w:uiPriority w:val="99"/>
    <w:rsid w:val="003819C7"/>
  </w:style>
  <w:style w:type="character" w:customStyle="1" w:styleId="nonext">
    <w:name w:val="no_next"/>
    <w:basedOn w:val="DefaultParagraphFont"/>
    <w:uiPriority w:val="99"/>
    <w:rsid w:val="003819C7"/>
  </w:style>
  <w:style w:type="character" w:customStyle="1" w:styleId="price">
    <w:name w:val="price"/>
    <w:basedOn w:val="DefaultParagraphFont"/>
    <w:uiPriority w:val="99"/>
    <w:rsid w:val="003819C7"/>
  </w:style>
  <w:style w:type="character" w:customStyle="1" w:styleId="rolldown">
    <w:name w:val="roll_down"/>
    <w:basedOn w:val="DefaultParagraphFont"/>
    <w:uiPriority w:val="99"/>
    <w:rsid w:val="003819C7"/>
  </w:style>
  <w:style w:type="character" w:customStyle="1" w:styleId="menuimg">
    <w:name w:val="menuimg"/>
    <w:basedOn w:val="DefaultParagraphFont"/>
    <w:uiPriority w:val="99"/>
    <w:rsid w:val="003819C7"/>
  </w:style>
  <w:style w:type="character" w:customStyle="1" w:styleId="lb-right">
    <w:name w:val="lb-right"/>
    <w:basedOn w:val="DefaultParagraphFont"/>
    <w:uiPriority w:val="99"/>
    <w:rsid w:val="003819C7"/>
  </w:style>
  <w:style w:type="character" w:customStyle="1" w:styleId="pflat">
    <w:name w:val="p_flat"/>
    <w:basedOn w:val="DefaultParagraphFont"/>
    <w:uiPriority w:val="99"/>
    <w:rsid w:val="003819C7"/>
    <w:rPr>
      <w:color w:val="000000"/>
    </w:rPr>
  </w:style>
  <w:style w:type="character" w:customStyle="1" w:styleId="rdown1">
    <w:name w:val="r_down1"/>
    <w:basedOn w:val="DefaultParagraphFont"/>
    <w:uiPriority w:val="99"/>
    <w:rsid w:val="003819C7"/>
    <w:rPr>
      <w:color w:val="auto"/>
    </w:rPr>
  </w:style>
  <w:style w:type="character" w:customStyle="1" w:styleId="rflat1">
    <w:name w:val="r_flat1"/>
    <w:basedOn w:val="DefaultParagraphFont"/>
    <w:uiPriority w:val="99"/>
    <w:rsid w:val="003819C7"/>
  </w:style>
  <w:style w:type="character" w:customStyle="1" w:styleId="tjjdcs2">
    <w:name w:val="tjjd_cs2"/>
    <w:basedOn w:val="DefaultParagraphFont"/>
    <w:uiPriority w:val="99"/>
    <w:rsid w:val="003819C7"/>
  </w:style>
  <w:style w:type="character" w:customStyle="1" w:styleId="deletedover">
    <w:name w:val="deleted_over"/>
    <w:basedOn w:val="DefaultParagraphFont"/>
    <w:uiPriority w:val="99"/>
    <w:rsid w:val="003819C7"/>
  </w:style>
  <w:style w:type="character" w:customStyle="1" w:styleId="before2">
    <w:name w:val="before2"/>
    <w:basedOn w:val="DefaultParagraphFont"/>
    <w:uiPriority w:val="99"/>
    <w:rsid w:val="003819C7"/>
  </w:style>
  <w:style w:type="character" w:customStyle="1" w:styleId="menuother">
    <w:name w:val="menu_other"/>
    <w:basedOn w:val="DefaultParagraphFont"/>
    <w:uiPriority w:val="99"/>
    <w:rsid w:val="003819C7"/>
  </w:style>
  <w:style w:type="character" w:customStyle="1" w:styleId="rollup">
    <w:name w:val="roll_up"/>
    <w:basedOn w:val="DefaultParagraphFont"/>
    <w:uiPriority w:val="99"/>
    <w:rsid w:val="003819C7"/>
  </w:style>
  <w:style w:type="character" w:customStyle="1" w:styleId="lb-left">
    <w:name w:val="lb-left"/>
    <w:basedOn w:val="DefaultParagraphFont"/>
    <w:uiPriority w:val="99"/>
    <w:rsid w:val="003819C7"/>
  </w:style>
  <w:style w:type="character" w:customStyle="1" w:styleId="disabled">
    <w:name w:val="disabled"/>
    <w:basedOn w:val="DefaultParagraphFont"/>
    <w:uiPriority w:val="99"/>
    <w:rsid w:val="003819C7"/>
    <w:rPr>
      <w:vanish/>
    </w:rPr>
  </w:style>
  <w:style w:type="character" w:customStyle="1" w:styleId="origin">
    <w:name w:val="origin"/>
    <w:basedOn w:val="DefaultParagraphFont"/>
    <w:uiPriority w:val="99"/>
    <w:rsid w:val="003819C7"/>
  </w:style>
  <w:style w:type="character" w:customStyle="1" w:styleId="today">
    <w:name w:val="today"/>
    <w:basedOn w:val="DefaultParagraphFont"/>
    <w:uiPriority w:val="99"/>
    <w:rsid w:val="003819C7"/>
    <w:rPr>
      <w:color w:val="FFFFFF"/>
    </w:rPr>
  </w:style>
  <w:style w:type="character" w:customStyle="1" w:styleId="photopre">
    <w:name w:val="photo_pre"/>
    <w:basedOn w:val="DefaultParagraphFont"/>
    <w:uiPriority w:val="99"/>
    <w:rsid w:val="003819C7"/>
  </w:style>
  <w:style w:type="character" w:customStyle="1" w:styleId="bdsmore1">
    <w:name w:val="bds_more1"/>
    <w:basedOn w:val="DefaultParagraphFont"/>
    <w:uiPriority w:val="99"/>
    <w:rsid w:val="003819C7"/>
  </w:style>
  <w:style w:type="character" w:customStyle="1" w:styleId="n1">
    <w:name w:val="n1"/>
    <w:basedOn w:val="DefaultParagraphFont"/>
    <w:uiPriority w:val="99"/>
    <w:rsid w:val="003819C7"/>
    <w:rPr>
      <w:color w:val="FFFFFF"/>
      <w:bdr w:val="single" w:sz="6" w:space="0" w:color="auto"/>
      <w:shd w:val="clear" w:color="auto" w:fill="auto"/>
    </w:rPr>
  </w:style>
  <w:style w:type="character" w:customStyle="1" w:styleId="focus">
    <w:name w:val="focus"/>
    <w:basedOn w:val="DefaultParagraphFont"/>
    <w:uiPriority w:val="99"/>
    <w:rsid w:val="003819C7"/>
  </w:style>
  <w:style w:type="character" w:customStyle="1" w:styleId="menunews">
    <w:name w:val="menu_news"/>
    <w:basedOn w:val="DefaultParagraphFont"/>
    <w:uiPriority w:val="99"/>
    <w:rsid w:val="003819C7"/>
  </w:style>
  <w:style w:type="character" w:customStyle="1" w:styleId="pflat1">
    <w:name w:val="p_flat1"/>
    <w:basedOn w:val="DefaultParagraphFont"/>
    <w:uiPriority w:val="99"/>
    <w:rsid w:val="003819C7"/>
  </w:style>
  <w:style w:type="character" w:customStyle="1" w:styleId="rdown">
    <w:name w:val="r_down"/>
    <w:basedOn w:val="DefaultParagraphFont"/>
    <w:uiPriority w:val="99"/>
    <w:rsid w:val="003819C7"/>
    <w:rPr>
      <w:color w:val="auto"/>
    </w:rPr>
  </w:style>
  <w:style w:type="character" w:customStyle="1" w:styleId="before3">
    <w:name w:val="before3"/>
    <w:basedOn w:val="DefaultParagraphFont"/>
    <w:uiPriority w:val="99"/>
    <w:rsid w:val="003819C7"/>
  </w:style>
  <w:style w:type="character" w:customStyle="1" w:styleId="pageboxnumnonce">
    <w:name w:val="pagebox_num_nonce"/>
    <w:basedOn w:val="DefaultParagraphFont"/>
    <w:uiPriority w:val="99"/>
    <w:rsid w:val="003819C7"/>
    <w:rPr>
      <w:b/>
      <w:bCs/>
      <w:color w:val="FFFFFF"/>
      <w:shd w:val="clear" w:color="auto" w:fill="auto"/>
    </w:rPr>
  </w:style>
  <w:style w:type="character" w:customStyle="1" w:styleId="pagenavtotal">
    <w:name w:val="pagenav_total"/>
    <w:basedOn w:val="DefaultParagraphFont"/>
    <w:uiPriority w:val="99"/>
    <w:rsid w:val="003819C7"/>
  </w:style>
  <w:style w:type="character" w:customStyle="1" w:styleId="rolldownover">
    <w:name w:val="roll_down_over"/>
    <w:basedOn w:val="DefaultParagraphFont"/>
    <w:uiPriority w:val="99"/>
    <w:rsid w:val="003819C7"/>
  </w:style>
  <w:style w:type="character" w:customStyle="1" w:styleId="n2">
    <w:name w:val="n2"/>
    <w:basedOn w:val="DefaultParagraphFont"/>
    <w:uiPriority w:val="99"/>
    <w:rsid w:val="003819C7"/>
    <w:rPr>
      <w:color w:val="auto"/>
      <w:bdr w:val="single" w:sz="6" w:space="0" w:color="auto"/>
      <w:shd w:val="clear" w:color="auto" w:fill="FFFFFF"/>
    </w:rPr>
  </w:style>
  <w:style w:type="character" w:customStyle="1" w:styleId="date21">
    <w:name w:val="date21"/>
    <w:basedOn w:val="DefaultParagraphFont"/>
    <w:uiPriority w:val="99"/>
    <w:rsid w:val="003819C7"/>
    <w:rPr>
      <w:color w:val="auto"/>
      <w:sz w:val="18"/>
      <w:szCs w:val="18"/>
    </w:rPr>
  </w:style>
  <w:style w:type="character" w:customStyle="1" w:styleId="on">
    <w:name w:val="on"/>
    <w:basedOn w:val="DefaultParagraphFont"/>
    <w:uiPriority w:val="99"/>
    <w:rsid w:val="003819C7"/>
    <w:rPr>
      <w:b/>
      <w:bCs/>
      <w:bdr w:val="single" w:sz="6" w:space="0" w:color="auto"/>
      <w:shd w:val="clear" w:color="auto" w:fill="auto"/>
    </w:rPr>
  </w:style>
  <w:style w:type="character" w:customStyle="1" w:styleId="rollupover">
    <w:name w:val="roll_up_over"/>
    <w:basedOn w:val="DefaultParagraphFont"/>
    <w:uiPriority w:val="99"/>
    <w:rsid w:val="003819C7"/>
  </w:style>
  <w:style w:type="character" w:customStyle="1" w:styleId="closedover">
    <w:name w:val="closed_over"/>
    <w:basedOn w:val="DefaultParagraphFont"/>
    <w:uiPriority w:val="99"/>
    <w:rsid w:val="003819C7"/>
  </w:style>
  <w:style w:type="character" w:customStyle="1" w:styleId="mstxt">
    <w:name w:val="ms_txt"/>
    <w:basedOn w:val="DefaultParagraphFont"/>
    <w:uiPriority w:val="99"/>
    <w:rsid w:val="003819C7"/>
  </w:style>
  <w:style w:type="character" w:customStyle="1" w:styleId="q3">
    <w:name w:val="q3"/>
    <w:basedOn w:val="DefaultParagraphFont"/>
    <w:uiPriority w:val="99"/>
    <w:rsid w:val="003819C7"/>
  </w:style>
  <w:style w:type="character" w:customStyle="1" w:styleId="points">
    <w:name w:val="points"/>
    <w:basedOn w:val="DefaultParagraphFont"/>
    <w:uiPriority w:val="99"/>
    <w:rsid w:val="003819C7"/>
    <w:rPr>
      <w:rFonts w:ascii="Arial" w:hAnsi="Arial" w:cs="Arial"/>
      <w:color w:val="000000"/>
    </w:rPr>
  </w:style>
  <w:style w:type="character" w:customStyle="1" w:styleId="one">
    <w:name w:val="one"/>
    <w:basedOn w:val="DefaultParagraphFont"/>
    <w:uiPriority w:val="99"/>
    <w:rsid w:val="003819C7"/>
    <w:rPr>
      <w:color w:val="auto"/>
    </w:rPr>
  </w:style>
  <w:style w:type="character" w:customStyle="1" w:styleId="over">
    <w:name w:val="over"/>
    <w:basedOn w:val="DefaultParagraphFont"/>
    <w:uiPriority w:val="99"/>
    <w:rsid w:val="003819C7"/>
  </w:style>
  <w:style w:type="character" w:customStyle="1" w:styleId="more2">
    <w:name w:val="more2"/>
    <w:basedOn w:val="DefaultParagraphFont"/>
    <w:uiPriority w:val="99"/>
    <w:rsid w:val="003819C7"/>
  </w:style>
  <w:style w:type="character" w:customStyle="1" w:styleId="msnewsno">
    <w:name w:val="ms_news_no"/>
    <w:basedOn w:val="DefaultParagraphFont"/>
    <w:uiPriority w:val="99"/>
    <w:rsid w:val="003819C7"/>
    <w:rPr>
      <w:color w:val="auto"/>
    </w:rPr>
  </w:style>
  <w:style w:type="character" w:customStyle="1" w:styleId="next">
    <w:name w:val="next"/>
    <w:basedOn w:val="DefaultParagraphFont"/>
    <w:uiPriority w:val="99"/>
    <w:rsid w:val="003819C7"/>
  </w:style>
  <w:style w:type="character" w:customStyle="1" w:styleId="bdsmore4">
    <w:name w:val="bds_more4"/>
    <w:basedOn w:val="DefaultParagraphFont"/>
    <w:uiPriority w:val="99"/>
    <w:rsid w:val="003819C7"/>
  </w:style>
  <w:style w:type="character" w:customStyle="1" w:styleId="pagenavnumnow">
    <w:name w:val="pagenav_num_now"/>
    <w:basedOn w:val="DefaultParagraphFont"/>
    <w:uiPriority w:val="99"/>
    <w:rsid w:val="003819C7"/>
    <w:rPr>
      <w:b/>
      <w:bCs/>
      <w:color w:val="FFFFFF"/>
      <w:u w:val="none"/>
      <w:bdr w:val="single" w:sz="6" w:space="0" w:color="auto"/>
      <w:shd w:val="clear" w:color="auto" w:fill="auto"/>
    </w:rPr>
  </w:style>
  <w:style w:type="character" w:customStyle="1" w:styleId="sm">
    <w:name w:val="sm"/>
    <w:basedOn w:val="DefaultParagraphFont"/>
    <w:uiPriority w:val="99"/>
    <w:rsid w:val="003819C7"/>
  </w:style>
  <w:style w:type="character" w:customStyle="1" w:styleId="price1">
    <w:name w:val="price1"/>
    <w:basedOn w:val="DefaultParagraphFont"/>
    <w:uiPriority w:val="99"/>
    <w:rsid w:val="003819C7"/>
    <w:rPr>
      <w:color w:val="000000"/>
    </w:rPr>
  </w:style>
  <w:style w:type="character" w:customStyle="1" w:styleId="pagenavnolink">
    <w:name w:val="pagenav_nolink"/>
    <w:basedOn w:val="DefaultParagraphFont"/>
    <w:uiPriority w:val="99"/>
    <w:rsid w:val="003819C7"/>
    <w:rPr>
      <w:color w:val="auto"/>
      <w:u w:val="none"/>
      <w:bdr w:val="single" w:sz="6" w:space="0" w:color="auto"/>
      <w:shd w:val="clear" w:color="auto" w:fill="FFFFFF"/>
    </w:rPr>
  </w:style>
  <w:style w:type="character" w:customStyle="1" w:styleId="sm1">
    <w:name w:val="sm1"/>
    <w:basedOn w:val="DefaultParagraphFont"/>
    <w:uiPriority w:val="99"/>
    <w:rsid w:val="003819C7"/>
  </w:style>
  <w:style w:type="character" w:customStyle="1" w:styleId="tj">
    <w:name w:val="tj"/>
    <w:basedOn w:val="DefaultParagraphFont"/>
    <w:uiPriority w:val="99"/>
    <w:rsid w:val="003819C7"/>
    <w:rPr>
      <w:color w:val="FFFFFF"/>
      <w:sz w:val="21"/>
      <w:szCs w:val="21"/>
      <w:shd w:val="clear" w:color="auto" w:fill="auto"/>
    </w:rPr>
  </w:style>
  <w:style w:type="character" w:customStyle="1" w:styleId="photopreno">
    <w:name w:val="photo_pre_no"/>
    <w:basedOn w:val="DefaultParagraphFont"/>
    <w:uiPriority w:val="99"/>
    <w:rsid w:val="003819C7"/>
  </w:style>
  <w:style w:type="character" w:customStyle="1" w:styleId="pagenavgo">
    <w:name w:val="pagenav_go"/>
    <w:basedOn w:val="DefaultParagraphFont"/>
    <w:uiPriority w:val="99"/>
    <w:rsid w:val="003819C7"/>
  </w:style>
  <w:style w:type="character" w:customStyle="1" w:styleId="pdown1">
    <w:name w:val="p_down1"/>
    <w:basedOn w:val="DefaultParagraphFont"/>
    <w:uiPriority w:val="99"/>
    <w:rsid w:val="003819C7"/>
    <w:rPr>
      <w:color w:val="auto"/>
    </w:rPr>
  </w:style>
  <w:style w:type="character" w:customStyle="1" w:styleId="a">
    <w:name w:val="a"/>
    <w:basedOn w:val="DefaultParagraphFont"/>
    <w:uiPriority w:val="99"/>
    <w:rsid w:val="00381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238</Words>
  <Characters>1361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教学研究与师资培训科</dc:creator>
  <cp:keywords/>
  <dc:description/>
  <cp:lastModifiedBy>Lenovo User</cp:lastModifiedBy>
  <cp:revision>3</cp:revision>
  <cp:lastPrinted>2017-03-30T06:57:00Z</cp:lastPrinted>
  <dcterms:created xsi:type="dcterms:W3CDTF">2017-03-30T06:55:00Z</dcterms:created>
  <dcterms:modified xsi:type="dcterms:W3CDTF">2017-03-30T06:57:00Z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